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EA2" w:rsidRPr="00A15D3C" w:rsidRDefault="004B7EA2" w:rsidP="008762A4">
      <w:pPr>
        <w:ind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89.25pt;height:466.5pt;visibility:visible">
            <v:imagedata r:id="rId7" o:title=""/>
          </v:shape>
        </w:pict>
      </w:r>
    </w:p>
    <w:p w:rsidR="004B7EA2" w:rsidRPr="00A15D3C" w:rsidRDefault="004B7EA2" w:rsidP="004D7614"/>
    <w:p w:rsidR="004B7EA2" w:rsidRPr="00A15D3C" w:rsidRDefault="004B7EA2" w:rsidP="004D7614"/>
    <w:p w:rsidR="004B7EA2" w:rsidRPr="00CE79A6" w:rsidRDefault="004B7EA2" w:rsidP="008762A4">
      <w:pPr>
        <w:pStyle w:val="Title"/>
        <w:spacing w:line="276" w:lineRule="auto"/>
        <w:ind w:firstLine="0"/>
        <w:jc w:val="center"/>
        <w:rPr>
          <w:sz w:val="64"/>
          <w:szCs w:val="64"/>
        </w:rPr>
      </w:pPr>
      <w:r w:rsidRPr="00A15D3C">
        <w:rPr>
          <w:rFonts w:ascii="Times New Roman" w:hAnsi="Times New Roman" w:cs="Times New Roman"/>
          <w:color w:val="auto"/>
          <w:sz w:val="64"/>
          <w:szCs w:val="64"/>
        </w:rPr>
        <w:t xml:space="preserve">ППО </w:t>
      </w:r>
      <w:r>
        <w:rPr>
          <w:rFonts w:ascii="Times New Roman" w:hAnsi="Times New Roman" w:cs="Times New Roman"/>
          <w:color w:val="auto"/>
          <w:sz w:val="64"/>
          <w:szCs w:val="64"/>
        </w:rPr>
        <w:t>«</w:t>
      </w:r>
      <w:r w:rsidRPr="00A15D3C">
        <w:rPr>
          <w:rFonts w:ascii="Times New Roman" w:hAnsi="Times New Roman" w:cs="Times New Roman"/>
          <w:color w:val="auto"/>
          <w:sz w:val="64"/>
          <w:szCs w:val="64"/>
        </w:rPr>
        <w:t>АСОИ</w:t>
      </w:r>
      <w:r>
        <w:rPr>
          <w:rFonts w:ascii="Times New Roman" w:hAnsi="Times New Roman" w:cs="Times New Roman"/>
          <w:color w:val="auto"/>
          <w:sz w:val="64"/>
          <w:szCs w:val="64"/>
        </w:rPr>
        <w:t xml:space="preserve"> Социальная защита населения</w:t>
      </w:r>
      <w:r w:rsidRPr="00D7311E">
        <w:rPr>
          <w:rFonts w:ascii="Times New Roman" w:hAnsi="Times New Roman" w:cs="Times New Roman"/>
          <w:color w:val="auto"/>
          <w:sz w:val="64"/>
          <w:szCs w:val="64"/>
        </w:rPr>
        <w:t xml:space="preserve"> </w:t>
      </w:r>
      <w:r>
        <w:rPr>
          <w:rFonts w:ascii="Times New Roman" w:hAnsi="Times New Roman" w:cs="Times New Roman"/>
          <w:color w:val="auto"/>
          <w:sz w:val="64"/>
          <w:szCs w:val="64"/>
        </w:rPr>
        <w:t>2013»</w:t>
      </w:r>
    </w:p>
    <w:p w:rsidR="004B7EA2" w:rsidRPr="00A15D3C" w:rsidRDefault="004B7EA2" w:rsidP="008762A4">
      <w:pPr>
        <w:rPr>
          <w:sz w:val="40"/>
          <w:szCs w:val="40"/>
          <w:lang w:eastAsia="en-US"/>
        </w:rPr>
      </w:pPr>
    </w:p>
    <w:p w:rsidR="004B7EA2" w:rsidRPr="00855891" w:rsidRDefault="004B7EA2" w:rsidP="008762A4">
      <w:pPr>
        <w:pStyle w:val="Title"/>
        <w:spacing w:line="276" w:lineRule="auto"/>
        <w:ind w:firstLine="0"/>
        <w:jc w:val="center"/>
        <w:rPr>
          <w:rFonts w:ascii="Times New Roman" w:hAnsi="Times New Roman" w:cs="Times New Roman"/>
          <w:color w:val="auto"/>
          <w:sz w:val="56"/>
          <w:szCs w:val="56"/>
        </w:rPr>
      </w:pPr>
      <w:r w:rsidRPr="00A15D3C">
        <w:rPr>
          <w:rFonts w:ascii="Times New Roman" w:hAnsi="Times New Roman" w:cs="Times New Roman"/>
          <w:color w:val="auto"/>
          <w:sz w:val="56"/>
          <w:szCs w:val="56"/>
        </w:rPr>
        <w:t xml:space="preserve">Руководство </w:t>
      </w:r>
      <w:r>
        <w:rPr>
          <w:rFonts w:ascii="Times New Roman" w:hAnsi="Times New Roman" w:cs="Times New Roman"/>
          <w:color w:val="auto"/>
          <w:sz w:val="56"/>
          <w:szCs w:val="56"/>
        </w:rPr>
        <w:t>администратора</w:t>
      </w:r>
    </w:p>
    <w:p w:rsidR="004B7EA2" w:rsidRPr="00A15D3C" w:rsidRDefault="004B7EA2" w:rsidP="00C84F82">
      <w:pPr>
        <w:rPr>
          <w:rFonts w:ascii="Courier New" w:hAnsi="Courier New" w:cs="Courier New"/>
          <w:b/>
          <w:bCs/>
          <w:sz w:val="40"/>
          <w:szCs w:val="40"/>
        </w:rPr>
      </w:pPr>
    </w:p>
    <w:p w:rsidR="004B7EA2" w:rsidRPr="00A15D3C" w:rsidRDefault="004B7EA2" w:rsidP="00C84F82">
      <w:pPr>
        <w:rPr>
          <w:rFonts w:ascii="Courier New" w:hAnsi="Courier New" w:cs="Courier New"/>
          <w:b/>
          <w:bCs/>
        </w:rPr>
      </w:pPr>
    </w:p>
    <w:p w:rsidR="004B7EA2" w:rsidRPr="00A15D3C" w:rsidRDefault="004B7EA2" w:rsidP="00C84F82">
      <w:pPr>
        <w:rPr>
          <w:rFonts w:ascii="Courier New" w:hAnsi="Courier New" w:cs="Courier New"/>
          <w:b/>
          <w:bCs/>
        </w:rPr>
      </w:pPr>
    </w:p>
    <w:p w:rsidR="004B7EA2" w:rsidRPr="00A15D3C" w:rsidRDefault="004B7EA2" w:rsidP="008762A4">
      <w:pPr>
        <w:spacing w:before="360"/>
        <w:rPr>
          <w:b/>
          <w:bCs/>
          <w:sz w:val="35"/>
          <w:szCs w:val="35"/>
        </w:rPr>
      </w:pPr>
      <w:bookmarkStart w:id="0" w:name="_Toc234308190"/>
      <w:bookmarkStart w:id="1" w:name="_Toc234308231"/>
      <w:bookmarkStart w:id="2" w:name="_Toc236049853"/>
      <w:bookmarkStart w:id="3" w:name="_Toc237946357"/>
      <w:r w:rsidRPr="00A15D3C">
        <w:rPr>
          <w:b/>
          <w:bCs/>
          <w:sz w:val="35"/>
          <w:szCs w:val="35"/>
        </w:rPr>
        <w:t>Содержание</w:t>
      </w:r>
    </w:p>
    <w:p w:rsidR="004B7EA2" w:rsidRDefault="004B7EA2">
      <w:pPr>
        <w:pStyle w:val="TOC1"/>
        <w:tabs>
          <w:tab w:val="left" w:pos="1200"/>
          <w:tab w:val="right" w:leader="dot" w:pos="10196"/>
        </w:tabs>
        <w:rPr>
          <w:rFonts w:ascii="Calibri" w:hAnsi="Calibri" w:cs="Calibri"/>
          <w:b w:val="0"/>
          <w:bCs w:val="0"/>
          <w:noProof/>
          <w:sz w:val="22"/>
          <w:szCs w:val="22"/>
        </w:rPr>
      </w:pPr>
      <w:r w:rsidRPr="00A15D3C">
        <w:rPr>
          <w:sz w:val="24"/>
          <w:szCs w:val="24"/>
        </w:rPr>
        <w:fldChar w:fldCharType="begin"/>
      </w:r>
      <w:r w:rsidRPr="00A15D3C">
        <w:rPr>
          <w:sz w:val="24"/>
          <w:szCs w:val="24"/>
        </w:rPr>
        <w:instrText xml:space="preserve"> TOC \o "1-5" \h \z \u </w:instrText>
      </w:r>
      <w:r w:rsidRPr="00A15D3C">
        <w:rPr>
          <w:sz w:val="24"/>
          <w:szCs w:val="24"/>
        </w:rPr>
        <w:fldChar w:fldCharType="separate"/>
      </w:r>
      <w:hyperlink w:anchor="_Toc524525573" w:history="1">
        <w:r w:rsidRPr="00325AC3">
          <w:rPr>
            <w:rStyle w:val="Hyperlink"/>
            <w:noProof/>
          </w:rPr>
          <w:t>1</w:t>
        </w:r>
        <w:r>
          <w:rPr>
            <w:rFonts w:ascii="Calibri" w:hAnsi="Calibri" w:cs="Calibri"/>
            <w:b w:val="0"/>
            <w:bCs w:val="0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_Toc524525573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2"/>
        <w:tabs>
          <w:tab w:val="left" w:pos="144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74" w:history="1">
        <w:r w:rsidRPr="00325AC3">
          <w:rPr>
            <w:rStyle w:val="Hyperlink"/>
            <w:noProof/>
          </w:rPr>
          <w:t>1.1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_Toc524525574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2"/>
        <w:tabs>
          <w:tab w:val="left" w:pos="144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75" w:history="1">
        <w:r w:rsidRPr="00325AC3">
          <w:rPr>
            <w:rStyle w:val="Hyperlink"/>
            <w:noProof/>
          </w:rPr>
          <w:t>1.2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Краткое описание возможностей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_Toc524525575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2"/>
        <w:tabs>
          <w:tab w:val="left" w:pos="144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76" w:history="1">
        <w:r w:rsidRPr="00325AC3">
          <w:rPr>
            <w:rStyle w:val="Hyperlink"/>
            <w:noProof/>
          </w:rPr>
          <w:t>1.3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_Toc524525576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1"/>
        <w:tabs>
          <w:tab w:val="left" w:pos="1200"/>
          <w:tab w:val="right" w:leader="dot" w:pos="10196"/>
        </w:tabs>
        <w:rPr>
          <w:rFonts w:ascii="Calibri" w:hAnsi="Calibri" w:cs="Calibri"/>
          <w:b w:val="0"/>
          <w:bCs w:val="0"/>
          <w:noProof/>
          <w:sz w:val="22"/>
          <w:szCs w:val="22"/>
        </w:rPr>
      </w:pPr>
      <w:hyperlink w:anchor="_Toc524525577" w:history="1">
        <w:r w:rsidRPr="00325AC3">
          <w:rPr>
            <w:rStyle w:val="Hyperlink"/>
            <w:noProof/>
          </w:rPr>
          <w:t>2</w:t>
        </w:r>
        <w:r>
          <w:rPr>
            <w:rFonts w:ascii="Calibri" w:hAnsi="Calibri" w:cs="Calibri"/>
            <w:b w:val="0"/>
            <w:bCs w:val="0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_Toc524525577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2"/>
        <w:tabs>
          <w:tab w:val="left" w:pos="144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78" w:history="1">
        <w:r w:rsidRPr="00325AC3">
          <w:rPr>
            <w:rStyle w:val="Hyperlink"/>
            <w:noProof/>
          </w:rPr>
          <w:t>2.1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Виды деятельности, функции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_Toc524525578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2"/>
        <w:tabs>
          <w:tab w:val="left" w:pos="144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79" w:history="1">
        <w:r w:rsidRPr="00325AC3">
          <w:rPr>
            <w:rStyle w:val="Hyperlink"/>
            <w:noProof/>
          </w:rPr>
          <w:t>2.2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Программные и аппаратные требования к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_Toc524525579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1"/>
        <w:tabs>
          <w:tab w:val="left" w:pos="1200"/>
          <w:tab w:val="right" w:leader="dot" w:pos="10196"/>
        </w:tabs>
        <w:rPr>
          <w:rFonts w:ascii="Calibri" w:hAnsi="Calibri" w:cs="Calibri"/>
          <w:b w:val="0"/>
          <w:bCs w:val="0"/>
          <w:noProof/>
          <w:sz w:val="22"/>
          <w:szCs w:val="22"/>
        </w:rPr>
      </w:pPr>
      <w:hyperlink w:anchor="_Toc524525580" w:history="1">
        <w:r w:rsidRPr="00325AC3">
          <w:rPr>
            <w:rStyle w:val="Hyperlink"/>
            <w:noProof/>
          </w:rPr>
          <w:t>3</w:t>
        </w:r>
        <w:r>
          <w:rPr>
            <w:rFonts w:ascii="Calibri" w:hAnsi="Calibri" w:cs="Calibri"/>
            <w:b w:val="0"/>
            <w:bCs w:val="0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Описание функций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2"/>
        <w:tabs>
          <w:tab w:val="left" w:pos="144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81" w:history="1">
        <w:r w:rsidRPr="00325AC3">
          <w:rPr>
            <w:rStyle w:val="Hyperlink"/>
            <w:noProof/>
          </w:rPr>
          <w:t>3.1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Меню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82" w:history="1">
        <w:r w:rsidRPr="00325AC3">
          <w:rPr>
            <w:rStyle w:val="Hyperlink"/>
            <w:noProof/>
            <w:lang w:val="en-US"/>
          </w:rPr>
          <w:t>3.1.1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Редактирование адресных справочников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4"/>
        <w:tabs>
          <w:tab w:val="left" w:pos="2069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83" w:history="1">
        <w:r w:rsidRPr="00325AC3">
          <w:rPr>
            <w:rStyle w:val="Hyperlink"/>
            <w:noProof/>
          </w:rPr>
          <w:t>3.1.1.1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Загрузка КЛАДР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84" w:history="1">
        <w:r w:rsidRPr="00325AC3">
          <w:rPr>
            <w:rStyle w:val="Hyperlink"/>
            <w:noProof/>
            <w:lang w:val="en-US"/>
          </w:rPr>
          <w:t>3.1.2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Справочник «Виды документов»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85" w:history="1">
        <w:r w:rsidRPr="00325AC3">
          <w:rPr>
            <w:rStyle w:val="Hyperlink"/>
            <w:noProof/>
          </w:rPr>
          <w:t>3.1.3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Безопасность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4"/>
        <w:tabs>
          <w:tab w:val="left" w:pos="2069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86" w:history="1">
        <w:r w:rsidRPr="00325AC3">
          <w:rPr>
            <w:rStyle w:val="Hyperlink"/>
            <w:noProof/>
          </w:rPr>
          <w:t>3.1.3.1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Роли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87" w:history="1">
        <w:r w:rsidRPr="00325AC3">
          <w:rPr>
            <w:rStyle w:val="Hyperlink"/>
            <w:noProof/>
          </w:rPr>
          <w:t>3.1.4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Настройка населенного пункта по умолчанию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88" w:history="1">
        <w:r w:rsidRPr="00325AC3">
          <w:rPr>
            <w:rStyle w:val="Hyperlink"/>
            <w:noProof/>
          </w:rPr>
          <w:t>3.1.5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Отчетные формы / Выборки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89" w:history="1">
        <w:r w:rsidRPr="00325AC3">
          <w:rPr>
            <w:rStyle w:val="Hyperlink"/>
            <w:noProof/>
          </w:rPr>
          <w:t>3.1.6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Последние карточки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_Toc524525589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90" w:history="1">
        <w:r w:rsidRPr="00325AC3">
          <w:rPr>
            <w:rStyle w:val="Hyperlink"/>
            <w:noProof/>
          </w:rPr>
          <w:t>3.1.7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Группы клиентов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_Toc524525590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91" w:history="1">
        <w:r w:rsidRPr="00325AC3">
          <w:rPr>
            <w:rStyle w:val="Hyperlink"/>
            <w:noProof/>
          </w:rPr>
          <w:t>3.1.8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Журнал регламентных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_Toc524525591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92" w:history="1">
        <w:r w:rsidRPr="00325AC3">
          <w:rPr>
            <w:rStyle w:val="Hyperlink"/>
            <w:noProof/>
          </w:rPr>
          <w:t>3.1.9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Журнал произведенных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_Toc524525592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769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93" w:history="1">
        <w:r w:rsidRPr="00325AC3">
          <w:rPr>
            <w:rStyle w:val="Hyperlink"/>
            <w:noProof/>
          </w:rPr>
          <w:t>3.1.10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Выход из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_Toc524525593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2"/>
        <w:tabs>
          <w:tab w:val="left" w:pos="144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94" w:history="1">
        <w:r w:rsidRPr="00325AC3">
          <w:rPr>
            <w:rStyle w:val="Hyperlink"/>
            <w:noProof/>
          </w:rPr>
          <w:t>3.2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Администрирова</w:t>
        </w:r>
        <w:r>
          <w:rPr>
            <w:rStyle w:val="Hyperlink"/>
            <w:noProof/>
          </w:rPr>
          <w:t xml:space="preserve">ние  сервера приложений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_Toc524525594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95" w:history="1">
        <w:r w:rsidRPr="00325AC3">
          <w:rPr>
            <w:rStyle w:val="Hyperlink"/>
            <w:noProof/>
          </w:rPr>
          <w:t>3.2.1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Настройка соединения с БД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_Toc524525595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96" w:history="1">
        <w:r w:rsidRPr="00325AC3">
          <w:rPr>
            <w:rStyle w:val="Hyperlink"/>
            <w:noProof/>
          </w:rPr>
          <w:t>3.2.2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Настройка каталога для файлового хранилища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_Toc524525596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97" w:history="1">
        <w:r w:rsidRPr="00325AC3">
          <w:rPr>
            <w:rStyle w:val="Hyperlink"/>
            <w:noProof/>
          </w:rPr>
          <w:t>3.2.3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Резервное копирование базы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_Toc524525597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Default="004B7EA2">
      <w:pPr>
        <w:pStyle w:val="TOC3"/>
        <w:tabs>
          <w:tab w:val="left" w:pos="1680"/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hyperlink w:anchor="_Toc524525598" w:history="1">
        <w:r w:rsidRPr="00325AC3">
          <w:rPr>
            <w:rStyle w:val="Hyperlink"/>
            <w:noProof/>
          </w:rPr>
          <w:t>3.2.4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325AC3">
          <w:rPr>
            <w:rStyle w:val="Hyperlink"/>
            <w:noProof/>
          </w:rPr>
          <w:t>Запуск сервера приложений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_Toc524525598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B7EA2" w:rsidRPr="00A15D3C" w:rsidRDefault="004B7EA2" w:rsidP="000B4C9A">
      <w:pPr>
        <w:pStyle w:val="TOC2"/>
        <w:tabs>
          <w:tab w:val="right" w:leader="dot" w:pos="10196"/>
        </w:tabs>
        <w:rPr>
          <w:rFonts w:ascii="Calibri" w:hAnsi="Calibri" w:cs="Calibri"/>
          <w:noProof/>
          <w:sz w:val="22"/>
          <w:szCs w:val="22"/>
        </w:rPr>
      </w:pPr>
      <w:r w:rsidRPr="00A15D3C">
        <w:fldChar w:fldCharType="end"/>
      </w:r>
      <w:r w:rsidRPr="00A15D3C">
        <w:br w:type="page"/>
      </w:r>
    </w:p>
    <w:p w:rsidR="004B7EA2" w:rsidRPr="00A15D3C" w:rsidRDefault="004B7EA2" w:rsidP="004D7614">
      <w:pPr>
        <w:ind w:firstLine="680"/>
        <w:rPr>
          <w:sz w:val="21"/>
          <w:szCs w:val="21"/>
        </w:rPr>
      </w:pPr>
      <w:bookmarkStart w:id="4" w:name="_4_2_Программа_работы_с_населением"/>
      <w:bookmarkStart w:id="5" w:name="_4_3_Работа_с_гражданами__Раздел__Гр"/>
      <w:bookmarkStart w:id="6" w:name="_4_3_1_Поиск_граждан"/>
      <w:bookmarkStart w:id="7" w:name="_4_2_1_1_Поиск_граждан"/>
      <w:bookmarkStart w:id="8" w:name="_4_3_2_Панель_инструментов"/>
      <w:bookmarkStart w:id="9" w:name="_4_2_1_2_Панель_инструментов"/>
      <w:bookmarkStart w:id="10" w:name="_4_2_1_3_Панель_инструментов_раздела"/>
      <w:bookmarkStart w:id="11" w:name="_4_3_3_Индивидуальная_карточка_гражд"/>
      <w:bookmarkStart w:id="12" w:name="_4_2_1_3_Индивидуальная_карточка_гра"/>
      <w:bookmarkStart w:id="13" w:name="_4_3_3_1_Персональные_данные_граждан"/>
      <w:bookmarkStart w:id="14" w:name="_4_2_1_3_1_Персональные_данные_гражд"/>
      <w:bookmarkStart w:id="15" w:name="_4_2_1_4_1_Персональные_данные_гражд"/>
      <w:bookmarkStart w:id="16" w:name="_4_3_3_2_Коллективы_гражданина_1"/>
      <w:bookmarkStart w:id="17" w:name="_4_2_1_3_2_Коллективы_гражданина"/>
      <w:bookmarkStart w:id="18" w:name="_4_3_3_3_Льготные_категории_граждани"/>
      <w:bookmarkStart w:id="19" w:name="_4_2_1_3_3_Льготные_категории_гражда"/>
      <w:bookmarkStart w:id="20" w:name="_4_2_1_4_2_Категории_учета"/>
      <w:bookmarkStart w:id="21" w:name="_4_3_3_4_Удостоверения_гражданина"/>
      <w:bookmarkStart w:id="22" w:name="_4_2_1_3_4_Удостоверения_гражданина"/>
      <w:bookmarkStart w:id="23" w:name="_4_2_1_4_4_Справки_гражданина"/>
      <w:bookmarkStart w:id="24" w:name="_4_3_3_6_Обращения_гражданина"/>
      <w:bookmarkStart w:id="25" w:name="_4_2_1_3_6_Обращения_гражданина"/>
      <w:bookmarkStart w:id="26" w:name="_4_3_3_6_3_Регистрация_обращения_гра"/>
      <w:bookmarkStart w:id="27" w:name="_4_2_1_3_6_3_Регистрация_обращения_г"/>
      <w:bookmarkStart w:id="28" w:name="_А_Добавление_заявления"/>
      <w:bookmarkStart w:id="29" w:name="_1_Добавление_заявления"/>
      <w:bookmarkStart w:id="30" w:name="_4_2_1_3_6_3_1_Добавление_заявления"/>
      <w:bookmarkStart w:id="31" w:name="_Б_Добавление_консультации"/>
      <w:bookmarkStart w:id="32" w:name="_2_Добавление_консультации"/>
      <w:bookmarkStart w:id="33" w:name="_4_2_1_3_6_3_2_Добавление_консультац"/>
      <w:bookmarkStart w:id="34" w:name="_3_Редактирование_заявления"/>
      <w:bookmarkStart w:id="35" w:name="_4_2_1_3_6_3_3_Редактирование_заявле"/>
      <w:bookmarkStart w:id="36" w:name="_5_Удаление_заявления"/>
      <w:bookmarkStart w:id="37" w:name="_4_2_1_3_6_3_5_Удаление_заявления"/>
      <w:bookmarkStart w:id="38" w:name="_4_3_3_6_5_Удаление_обращения_гражда"/>
      <w:bookmarkStart w:id="39" w:name="_4_2_1_3_6_5_Удаление_обращения_граж"/>
      <w:bookmarkStart w:id="40" w:name="_4_3_3_7_Заявления_гражданина"/>
      <w:bookmarkStart w:id="41" w:name="_4_2_1_3_7_Заявления_гражданина"/>
      <w:bookmarkStart w:id="42" w:name="_4_3_3_8_Выплатная_информация_гражда"/>
      <w:bookmarkStart w:id="43" w:name="_4_2_1_3_8_Выплатная_информация_граж"/>
      <w:bookmarkStart w:id="44" w:name="_4_3_3_9_Пособия_гражданина__старый_"/>
      <w:bookmarkStart w:id="45" w:name="_4_2_1_3_9_Пособия_гражданина__стары"/>
      <w:bookmarkStart w:id="46" w:name="_4_2_1_4_8_Пособия_гражданина__стары"/>
      <w:bookmarkStart w:id="47" w:name="_3_Назначение_пособия"/>
      <w:bookmarkStart w:id="48" w:name="_4_2_1_3_9_3_Назначение_пособия"/>
      <w:bookmarkStart w:id="49" w:name="_Закладка__Пособие_"/>
      <w:bookmarkStart w:id="50" w:name="_4_2_1_3_9_3_2_Закладка__Пособие_"/>
      <w:bookmarkStart w:id="51" w:name="_Закладка__Начисления_"/>
      <w:bookmarkStart w:id="52" w:name="_4_2_1_3_9_3_3_Закладка__Начисления_"/>
      <w:bookmarkStart w:id="53" w:name="_Закладка__Перерасчеты_удержания_"/>
      <w:bookmarkStart w:id="54" w:name="_4_2_1_3_9_3_4_Закладка__Перерасчеты"/>
      <w:bookmarkStart w:id="55" w:name="_4_2_1_4_8_3_4_Закладка__Перерасчеты"/>
      <w:bookmarkStart w:id="56" w:name="_Закладка__Возврат_средств_"/>
      <w:bookmarkStart w:id="57" w:name="_4_2_1_3_9_3_5_Закладка__Возврат_сре"/>
      <w:bookmarkStart w:id="58" w:name="_4_3_3_10_Пособия_гражданина__новый_"/>
      <w:bookmarkStart w:id="59" w:name="_4_2_1_3_10_Пособия_гражданина__новы"/>
      <w:bookmarkStart w:id="60" w:name="_4_2_1_4_9_Пособия_гражданина__новый"/>
      <w:bookmarkStart w:id="61" w:name="_3_Назначение_пособия_1"/>
      <w:bookmarkStart w:id="62" w:name="_4_2_1_3_10_3_Назначение_пособия"/>
      <w:bookmarkStart w:id="63" w:name="_4_2_1_3_10_3_2_Закладка__Пособие_"/>
      <w:bookmarkStart w:id="64" w:name="_Закладка__Начисления__1"/>
      <w:bookmarkStart w:id="65" w:name="_Закладка__Перерасчеты_удержания__1"/>
      <w:bookmarkStart w:id="66" w:name="_4_2_1_3_10_3_4_Закладка__Перерасчет"/>
      <w:bookmarkStart w:id="67" w:name="_Закладка__Возврат_средств__1"/>
      <w:bookmarkStart w:id="68" w:name="_4_2_1_3_10_3_5_Закладка__Возврат_ср"/>
      <w:bookmarkStart w:id="69" w:name="_Перерасчет_пособия"/>
      <w:bookmarkStart w:id="70" w:name="_4_2_1_4_11_Справки_о_доходах_гражда"/>
      <w:bookmarkStart w:id="71" w:name="_Добавление_новой_потребности"/>
      <w:bookmarkStart w:id="72" w:name="_4_2_1_3_13_1_Добавление_новой_потре"/>
      <w:bookmarkStart w:id="73" w:name="_Создание_Изменение_выплаты"/>
      <w:bookmarkStart w:id="74" w:name="_4_2_1_3_13_1_1_Создание_Изменение_в"/>
      <w:bookmarkStart w:id="75" w:name="_Удаление_выплаты"/>
      <w:bookmarkStart w:id="76" w:name="_4_2_1_3_13_1_2_Удаление_выплаты"/>
      <w:bookmarkStart w:id="77" w:name="_Редактирование_потребности"/>
      <w:bookmarkStart w:id="78" w:name="_4_2_1_3_13_2__Редактирование_потреб"/>
      <w:bookmarkStart w:id="79" w:name="_Удаление_потребности"/>
      <w:bookmarkStart w:id="80" w:name="_4_2_1_3_13_3_Удаление_потребности"/>
      <w:bookmarkStart w:id="81" w:name="_4_3_3_14_Начисления_помощи_льгот"/>
      <w:bookmarkStart w:id="82" w:name="_4_2_1_3_14_Начисления_помощи_льгот"/>
      <w:bookmarkStart w:id="83" w:name="_Редактирование_и_удаление_начислени"/>
      <w:bookmarkStart w:id="84" w:name="_4_2_1_3_14_5_Редактирование_и_удале"/>
      <w:bookmarkStart w:id="85" w:name="_Отметка_о_получении"/>
      <w:bookmarkStart w:id="86" w:name="_4_2_1_3_14_6_Отметка_о_получении"/>
      <w:bookmarkStart w:id="87" w:name="_Информация_о_начислении"/>
      <w:bookmarkStart w:id="88" w:name="_4_2_1_3_14_7_Информация_о_начислени"/>
      <w:bookmarkStart w:id="89" w:name="_4_3_3_15_Возврат_средств"/>
      <w:bookmarkStart w:id="90" w:name="_4_2_1_3_15_Возврат_средств"/>
      <w:bookmarkStart w:id="91" w:name="_4_3_3_16_Инвалидность"/>
      <w:bookmarkStart w:id="92" w:name="_4_2_1_3_16_Инвалидность"/>
      <w:bookmarkStart w:id="93" w:name="_4_2_1_4_15_Все_коллективы_гражданин"/>
      <w:bookmarkStart w:id="94" w:name="_4_3_3_2_Коллективы_гражданина"/>
      <w:bookmarkStart w:id="95" w:name="_4_3_4_Коллективы"/>
      <w:bookmarkStart w:id="96" w:name="_4_2_2_Коллективы"/>
      <w:bookmarkStart w:id="97" w:name="_4_3_4_1_Панель_инструментов_карточк"/>
      <w:bookmarkStart w:id="98" w:name="_4_2_2_1_Панель_инструментов_карточк"/>
      <w:bookmarkStart w:id="99" w:name="_4_2_2_2_1_Раздел__Суммарная_информа"/>
      <w:bookmarkStart w:id="100" w:name="_Раздел__Справки_о_доходах_коллектив"/>
      <w:bookmarkStart w:id="101" w:name="_4_2_2_2_2_Раздел__Справки_о_доходах"/>
      <w:bookmarkStart w:id="102" w:name="_Раздел__Тарифы_за_капитальный_ремон"/>
      <w:bookmarkStart w:id="103" w:name="_4_2_2_2_3_Раздел__Тарифы_за_капитал"/>
      <w:bookmarkStart w:id="104" w:name="_Раздел__Сведения_о_коллективе_"/>
      <w:bookmarkStart w:id="105" w:name="_4_2_2_2_4_Раздел__Сведения_о_коллек"/>
      <w:bookmarkStart w:id="106" w:name="_Раздел__Категории_коллектива_"/>
      <w:bookmarkStart w:id="107" w:name="_4_2_2_2_5_Раздел__Категории_коллект"/>
      <w:bookmarkStart w:id="108" w:name="_Раздел__Список_пособий_коллектива_"/>
      <w:bookmarkStart w:id="109" w:name="_4_2_2_2_6_Раздел__Список_пособий_ко"/>
      <w:bookmarkStart w:id="110" w:name="_Раздел__Размер_оплаты_и_расходы_за_"/>
      <w:bookmarkStart w:id="111" w:name="_4_2_2_2_7_Раздел__Размер_оплаты_и_р"/>
      <w:bookmarkStart w:id="112" w:name="_Раздел__Услуги_и_благоустройство_"/>
      <w:bookmarkStart w:id="113" w:name="_4_2_2_2_8_Раздел__Услуги_и_благоуст"/>
      <w:bookmarkStart w:id="114" w:name="_Раздел__Карточка_члена_коллектива_"/>
      <w:bookmarkStart w:id="115" w:name="_4_2_2_2_9_Раздел__Карточка_члена_ко"/>
      <w:bookmarkStart w:id="116" w:name="_4_3_4_3_Коллектив_по_месту_жительст"/>
      <w:bookmarkStart w:id="117" w:name="_Коллектив_по_месту_жительства"/>
      <w:bookmarkStart w:id="118" w:name="_Раздел___Суммарная_информация_о_кол"/>
      <w:bookmarkStart w:id="119" w:name="_Раздел__Суммарная_информация_о_колл"/>
      <w:bookmarkStart w:id="120" w:name="_4_3_4_4_Коллектив_по_родственным_от"/>
      <w:bookmarkStart w:id="121" w:name="_4_3_4_3_Коллектив_по_прописке"/>
      <w:bookmarkStart w:id="122" w:name="_4_3_4_5_Коллектив_по_прописке"/>
      <w:bookmarkStart w:id="123" w:name="_4_3_4_6_Коллектив_на_субсидию"/>
      <w:bookmarkStart w:id="124" w:name="_4_4_Работа_с_обращениями_граждан__Р"/>
      <w:bookmarkStart w:id="125" w:name="_4_2_3_Работа_с_обращениями_граждан_"/>
      <w:bookmarkStart w:id="126" w:name="_4_2_3_6_Удаление_обращения"/>
      <w:bookmarkStart w:id="127" w:name="_4_4_Работа_пособиями__Раздел__Пособ"/>
      <w:bookmarkStart w:id="128" w:name="_4_5_Работа_пособиями__Раздел__Пособ"/>
      <w:bookmarkStart w:id="129" w:name="_4_2_4_Работа_c_пособиями__Раздел__П"/>
      <w:bookmarkStart w:id="130" w:name="_4_2_4_1_Поиск_пособий"/>
      <w:bookmarkStart w:id="131" w:name="_4_5_4_Контекстное_меню"/>
      <w:bookmarkStart w:id="132" w:name="_4_2_4_4_Контекстное_меню"/>
      <w:bookmarkStart w:id="133" w:name="_4_5_5_Дополнительные_разделы_меню_г"/>
      <w:bookmarkStart w:id="134" w:name="_4_2_4_5_Дополнительные_разделы_меню"/>
      <w:bookmarkStart w:id="135" w:name="_4_5_Работа_с_обращениями__Раздел__О"/>
      <w:bookmarkStart w:id="136" w:name="_4_8_Работа_с_потребностями__Раздел_"/>
      <w:bookmarkStart w:id="137" w:name="_4_2_5_Работа_с_начислениями__Раздел"/>
      <w:bookmarkStart w:id="138" w:name="_4_6_4_Контекстное_меню"/>
      <w:bookmarkStart w:id="139" w:name="_4_2_5_4_Контекстное_меню"/>
      <w:bookmarkStart w:id="140" w:name="_4_6_5_Дополнительные_разделы_меню"/>
      <w:bookmarkStart w:id="141" w:name="_4_6_5_Дополнительные_разделы_меню_г"/>
      <w:bookmarkStart w:id="142" w:name="_4_2_5_5_Дополнительные_разделы_меню"/>
      <w:bookmarkStart w:id="143" w:name="_4_7_Работа_с_выплатными_документами"/>
      <w:bookmarkStart w:id="144" w:name="_4_2_6__Работа_с_выплатными_документ"/>
      <w:bookmarkStart w:id="145" w:name="_4_7_4_Контекстное_меню"/>
      <w:bookmarkStart w:id="146" w:name="_4_2_6_4_Контекстное_меню"/>
      <w:bookmarkStart w:id="147" w:name="_4_7_5_Дополнительные_разделы_меню_г"/>
      <w:bookmarkStart w:id="148" w:name="_4_2_6_5_Дополнительные_разделы_меню"/>
      <w:bookmarkStart w:id="149" w:name="_4_7_7_Информация_о_выплатном_докуме"/>
      <w:bookmarkStart w:id="150" w:name="_4_2_6_7_Информация_о_выплатном_доку"/>
      <w:bookmarkStart w:id="151" w:name="_4_7_8_1_Проставление_отметки_о_полу"/>
      <w:bookmarkStart w:id="152" w:name="_4_2_6_8_1_Проставление_отметки_о_по"/>
      <w:bookmarkStart w:id="153" w:name="_4_7_8_3_Проставление_отметки_о_полу"/>
      <w:bookmarkStart w:id="154" w:name="_4_7_8_2_Проставление_отметки_о_полу"/>
      <w:bookmarkStart w:id="155" w:name="_4_2_6_8_2_Проставление_отметки_о_по"/>
      <w:bookmarkStart w:id="156" w:name="_4_2_7_Работа_с_потребностями__Разде"/>
      <w:bookmarkStart w:id="157" w:name="_4_3_2_1_Параметры_фильтрации"/>
      <w:bookmarkStart w:id="158" w:name="_4_3_2_2_Параметры_отображения"/>
      <w:bookmarkStart w:id="159" w:name="_4_3_2_Групповые_операции_с_выборкам"/>
      <w:bookmarkStart w:id="160" w:name="_Приложение_2_Назначение_и_расчет_ко"/>
      <w:bookmarkStart w:id="161" w:name="_Приложение_4_Назначение_и_расчет_су"/>
      <w:bookmarkStart w:id="162" w:name="_Приложение_4_Назначение"/>
      <w:bookmarkStart w:id="163" w:name="_Приложение_5_Сравнительная_характер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r w:rsidRPr="00A15D3C">
        <w:rPr>
          <w:b/>
          <w:bCs/>
          <w:sz w:val="35"/>
          <w:szCs w:val="35"/>
        </w:rPr>
        <w:t>Назначение</w:t>
      </w:r>
    </w:p>
    <w:p w:rsidR="004B7EA2" w:rsidRPr="00A15D3C" w:rsidRDefault="004B7EA2" w:rsidP="004D7614">
      <w:pPr>
        <w:ind w:firstLine="680"/>
      </w:pPr>
      <w:r w:rsidRPr="00A15D3C">
        <w:t xml:space="preserve">Документ «Руководство пользователя» предназначен для ознакомления с системой </w:t>
      </w:r>
      <w:r>
        <w:t>ППО «АСОИ Социальная защита населения 2013»</w:t>
      </w:r>
      <w:r w:rsidRPr="00A15D3C">
        <w:t>, изучения её функций для применения в практической работе.</w:t>
      </w:r>
    </w:p>
    <w:p w:rsidR="004B7EA2" w:rsidRPr="00A15D3C" w:rsidRDefault="004B7EA2" w:rsidP="004D7614">
      <w:pPr>
        <w:ind w:firstLine="680"/>
      </w:pPr>
      <w:r w:rsidRPr="00A15D3C">
        <w:t>Пользователями документа «Руководство пользователя» являются сотрудники учреждений социальной защиты населения.</w:t>
      </w:r>
    </w:p>
    <w:p w:rsidR="004B7EA2" w:rsidRPr="00D56228" w:rsidRDefault="004B7EA2" w:rsidP="004D7614">
      <w:pPr>
        <w:pStyle w:val="Heading1"/>
        <w:ind w:firstLine="680"/>
      </w:pPr>
      <w:bookmarkStart w:id="164" w:name="_Toc339038676"/>
      <w:bookmarkStart w:id="165" w:name="_Toc243796896"/>
      <w:bookmarkStart w:id="166" w:name="_Toc247952867"/>
      <w:bookmarkStart w:id="167" w:name="_Toc524525573"/>
      <w:r w:rsidRPr="00D56228">
        <w:t>Введение</w:t>
      </w:r>
      <w:bookmarkEnd w:id="164"/>
      <w:bookmarkEnd w:id="165"/>
      <w:bookmarkEnd w:id="166"/>
      <w:bookmarkEnd w:id="167"/>
    </w:p>
    <w:p w:rsidR="004B7EA2" w:rsidRPr="00D56228" w:rsidRDefault="004B7EA2" w:rsidP="004D7614">
      <w:pPr>
        <w:pStyle w:val="Heading2"/>
        <w:ind w:firstLine="680"/>
      </w:pPr>
      <w:bookmarkStart w:id="168" w:name="_Toc243796897"/>
      <w:bookmarkStart w:id="169" w:name="_Toc247952868"/>
      <w:bookmarkStart w:id="170" w:name="_Toc339038677"/>
      <w:bookmarkStart w:id="171" w:name="_Toc524525574"/>
      <w:r w:rsidRPr="00D56228">
        <w:t>Область применения</w:t>
      </w:r>
      <w:bookmarkEnd w:id="168"/>
      <w:bookmarkEnd w:id="169"/>
      <w:bookmarkEnd w:id="170"/>
      <w:bookmarkEnd w:id="171"/>
    </w:p>
    <w:p w:rsidR="004B7EA2" w:rsidRPr="00D56228" w:rsidRDefault="004B7EA2" w:rsidP="00817F31">
      <w:pPr>
        <w:ind w:firstLine="680"/>
      </w:pPr>
      <w:r w:rsidRPr="00D56228">
        <w:t xml:space="preserve">Программа </w:t>
      </w:r>
      <w:r>
        <w:t>ППО «АСОИ Социальная защита населения 2013»</w:t>
      </w:r>
      <w:r w:rsidRPr="00D56228">
        <w:t xml:space="preserve"> предназначена для создания информационного банка данных услуг учреждений социального обслуживания, ведения электронных карточек клиентов учреждений социального обслуживания и учета оказанных им услуг, ведения электронных паспортов учреждений социального обслуживания</w:t>
      </w:r>
      <w:r>
        <w:t xml:space="preserve"> в соответствии с требованиями Федерального закона от 28.12.2013 №442-ФЗ «Об основах социального обслуживания граждан в Российской Федерации»</w:t>
      </w:r>
      <w:r w:rsidRPr="00D56228">
        <w:t>.</w:t>
      </w:r>
    </w:p>
    <w:p w:rsidR="004B7EA2" w:rsidRPr="00D56228" w:rsidRDefault="004B7EA2" w:rsidP="004D7614">
      <w:pPr>
        <w:pStyle w:val="Heading2"/>
        <w:ind w:firstLine="680"/>
      </w:pPr>
      <w:bookmarkStart w:id="172" w:name="_Toc243796898"/>
      <w:bookmarkStart w:id="173" w:name="_Toc247952869"/>
      <w:bookmarkStart w:id="174" w:name="_Toc339038678"/>
      <w:bookmarkStart w:id="175" w:name="_Toc524525575"/>
      <w:r w:rsidRPr="00D56228">
        <w:t>Краткое описание возможностей</w:t>
      </w:r>
      <w:bookmarkEnd w:id="172"/>
      <w:bookmarkEnd w:id="173"/>
      <w:bookmarkEnd w:id="174"/>
      <w:bookmarkEnd w:id="175"/>
    </w:p>
    <w:p w:rsidR="004B7EA2" w:rsidRPr="00D56228" w:rsidRDefault="004B7EA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 xml:space="preserve">Подсистема ведения электронных карточек клиентов решает задачи ввода и обновления информации о клиентах учреждений социального обслуживания граждан; </w:t>
      </w:r>
    </w:p>
    <w:p w:rsidR="004B7EA2" w:rsidRPr="00D56228" w:rsidRDefault="004B7EA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 xml:space="preserve">Подсистема учета услуг оказываемых учреждениями социального обслуживания населения решает задачи организации ведения информации об оказанных услугах, анализа эффективности предоставления услуг учреждениями социального обслуживания; </w:t>
      </w:r>
    </w:p>
    <w:p w:rsidR="004B7EA2" w:rsidRPr="00D56228" w:rsidRDefault="004B7EA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 xml:space="preserve">Подсистема электронных паспортов учреждений социального обслуживания  решает задачи ввода и обновления данных, содержащихся в базе электронных паспортов учреждений социального обслуживания населения;  </w:t>
      </w:r>
    </w:p>
    <w:p w:rsidR="004B7EA2" w:rsidRPr="00D56228" w:rsidRDefault="004B7EA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 xml:space="preserve">Подсистема ведения справочной информации решает задачи ведения универсальных справочников и классификаторов, централизованного обновления данных; </w:t>
      </w:r>
    </w:p>
    <w:p w:rsidR="004B7EA2" w:rsidRPr="00D56228" w:rsidRDefault="004B7EA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 xml:space="preserve">Подсистема контроля доступа решает задачи предоставления и контроля доступа для выполнения функций системы автоматизированными пользователями; </w:t>
      </w:r>
    </w:p>
    <w:p w:rsidR="004B7EA2" w:rsidRPr="00D56228" w:rsidRDefault="004B7EA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>Подсистема обмена данными решает задачи обмена данными между участниками корпоративной информационной системы в автоматическом и полуавтоматическом режимах.</w:t>
      </w:r>
    </w:p>
    <w:p w:rsidR="004B7EA2" w:rsidRPr="00D56228" w:rsidRDefault="004B7EA2" w:rsidP="004D7614">
      <w:pPr>
        <w:ind w:firstLine="680"/>
      </w:pPr>
      <w:r w:rsidRPr="00D56228">
        <w:t xml:space="preserve">Система администрирования в </w:t>
      </w:r>
      <w:r>
        <w:t>ППО «АСОИ Социальная защита населения 2013»</w:t>
      </w:r>
      <w:r w:rsidRPr="00D56228">
        <w:t xml:space="preserve"> разделена на две части: интерфейс пользователя и интерфейс администратора. В данном руководстве рассматривается интерфейс пользователя, а также дается общее представление об интерфейсе разработчика.</w:t>
      </w:r>
    </w:p>
    <w:p w:rsidR="004B7EA2" w:rsidRPr="00D56228" w:rsidRDefault="004B7EA2" w:rsidP="00C316D4">
      <w:pPr>
        <w:pStyle w:val="Heading2"/>
      </w:pPr>
      <w:bookmarkStart w:id="176" w:name="_Toc339038679"/>
      <w:bookmarkStart w:id="177" w:name="_Toc243796899"/>
      <w:bookmarkStart w:id="178" w:name="_Toc247952870"/>
      <w:bookmarkStart w:id="179" w:name="_Toc524525576"/>
      <w:r w:rsidRPr="00D56228">
        <w:t>Уровень подготовки пользователя</w:t>
      </w:r>
      <w:bookmarkEnd w:id="176"/>
      <w:bookmarkEnd w:id="177"/>
      <w:bookmarkEnd w:id="178"/>
      <w:bookmarkEnd w:id="179"/>
    </w:p>
    <w:p w:rsidR="004B7EA2" w:rsidRPr="00D56228" w:rsidRDefault="004B7EA2" w:rsidP="004D7614">
      <w:pPr>
        <w:ind w:firstLine="680"/>
      </w:pPr>
      <w:r w:rsidRPr="00D56228">
        <w:t>Пользователи системы должны иметь опыт работы с персональным компьютером на базе операционных систем Microsoft Windows</w:t>
      </w:r>
      <w:r>
        <w:t xml:space="preserve"> или </w:t>
      </w:r>
      <w:r>
        <w:rPr>
          <w:lang w:val="en-US"/>
        </w:rPr>
        <w:t>Linux</w:t>
      </w:r>
      <w:r w:rsidRPr="00F36174">
        <w:t xml:space="preserve"> (</w:t>
      </w:r>
      <w:r>
        <w:t>по желанию эксплуатанта</w:t>
      </w:r>
      <w:r w:rsidRPr="00F36174">
        <w:t>)</w:t>
      </w:r>
      <w:r w:rsidRPr="00D56228">
        <w:t xml:space="preserve"> на уровне квалифицированного пользователя и свободно осуществлять базовые операции.</w:t>
      </w:r>
    </w:p>
    <w:p w:rsidR="004B7EA2" w:rsidRPr="00D56228" w:rsidRDefault="004B7EA2" w:rsidP="004D7614">
      <w:pPr>
        <w:ind w:firstLine="680"/>
      </w:pPr>
      <w:r w:rsidRPr="00D56228">
        <w:t>Права доступа к информации пользователя, задействованного в автоматизированном технологическом процессе, определяются при регистрации его в системе. Регистрация выполняется системным администратором</w:t>
      </w:r>
      <w:r>
        <w:t xml:space="preserve"> средствами администрирования ППО «АСОИ Социальная защита населения 2013» совместно со средствами единой системы идентификации и аутентификации (ЕСИА)</w:t>
      </w:r>
      <w:r w:rsidRPr="00D56228">
        <w:t xml:space="preserve">. </w:t>
      </w:r>
      <w:r>
        <w:t>Идентификация пользователя в системе происходит посредством ЕСИА на основе ФИО, даты рождения и ОГРН организации пользователя, указываемых как в ППО «АСОИ Социальная защита населения 2013» так и в ЕСИА</w:t>
      </w:r>
      <w:r w:rsidRPr="00D56228">
        <w:t xml:space="preserve">, и в соответствии с деловой и профессиональной компетентностью делегируются права на выполнение тех или иных операций. </w:t>
      </w:r>
    </w:p>
    <w:p w:rsidR="004B7EA2" w:rsidRPr="00D56228" w:rsidRDefault="004B7EA2" w:rsidP="004D7614">
      <w:pPr>
        <w:ind w:firstLine="680"/>
      </w:pPr>
      <w:r>
        <w:t>И</w:t>
      </w:r>
      <w:r w:rsidRPr="00D56228">
        <w:t xml:space="preserve">дентификация пользователя и делегирование ему прав выполняется автоматически при обращении к программам комплекса </w:t>
      </w:r>
      <w:r>
        <w:t xml:space="preserve">посредством вызова сервисов ЕСИА </w:t>
      </w:r>
      <w:r w:rsidRPr="00D56228">
        <w:t>и не требует от пользователя никаких дополнительных действий.</w:t>
      </w:r>
    </w:p>
    <w:p w:rsidR="004B7EA2" w:rsidRPr="00D56228" w:rsidRDefault="004B7EA2" w:rsidP="004D7614">
      <w:pPr>
        <w:ind w:firstLine="680"/>
        <w:rPr>
          <w:sz w:val="21"/>
          <w:szCs w:val="21"/>
        </w:rPr>
      </w:pPr>
    </w:p>
    <w:p w:rsidR="004B7EA2" w:rsidRPr="00D56228" w:rsidRDefault="004B7EA2" w:rsidP="004D7614">
      <w:pPr>
        <w:pStyle w:val="Heading1"/>
        <w:ind w:firstLine="680"/>
      </w:pPr>
      <w:bookmarkStart w:id="180" w:name="_Toc238029813"/>
      <w:bookmarkStart w:id="181" w:name="_Toc243796901"/>
      <w:bookmarkStart w:id="182" w:name="_Toc247952872"/>
      <w:r w:rsidRPr="00D56228">
        <w:br w:type="page"/>
      </w:r>
      <w:bookmarkStart w:id="183" w:name="_Toc339038680"/>
      <w:bookmarkStart w:id="184" w:name="_Toc524525577"/>
      <w:r w:rsidRPr="00D56228">
        <w:t>Назначение и условия применения</w:t>
      </w:r>
      <w:bookmarkEnd w:id="180"/>
      <w:bookmarkEnd w:id="181"/>
      <w:bookmarkEnd w:id="182"/>
      <w:bookmarkEnd w:id="183"/>
      <w:bookmarkEnd w:id="184"/>
    </w:p>
    <w:p w:rsidR="004B7EA2" w:rsidRPr="00D56228" w:rsidRDefault="004B7EA2" w:rsidP="004D7614">
      <w:pPr>
        <w:pStyle w:val="Heading2"/>
        <w:ind w:firstLine="680"/>
      </w:pPr>
      <w:bookmarkStart w:id="185" w:name="_Toc238029814"/>
      <w:bookmarkStart w:id="186" w:name="_Toc243796902"/>
      <w:bookmarkStart w:id="187" w:name="_Toc247952873"/>
      <w:bookmarkStart w:id="188" w:name="_Toc339038681"/>
      <w:bookmarkStart w:id="189" w:name="_Toc524525578"/>
      <w:r w:rsidRPr="00D56228">
        <w:t>Виды деятельности, функции</w:t>
      </w:r>
      <w:bookmarkEnd w:id="185"/>
      <w:bookmarkEnd w:id="186"/>
      <w:bookmarkEnd w:id="187"/>
      <w:bookmarkEnd w:id="188"/>
      <w:bookmarkEnd w:id="189"/>
    </w:p>
    <w:p w:rsidR="004B7EA2" w:rsidRPr="00D56228" w:rsidRDefault="004B7EA2" w:rsidP="004D7614">
      <w:pPr>
        <w:ind w:firstLine="680"/>
      </w:pPr>
      <w:r w:rsidRPr="00D56228">
        <w:t xml:space="preserve">Программа </w:t>
      </w:r>
      <w:r>
        <w:t>ППО «АСОИ Социальная защита населения 2013»</w:t>
      </w:r>
      <w:r w:rsidRPr="00D56228">
        <w:t xml:space="preserve"> предназначена для создания базы данных электронных карточек клиентов учреждений социального обслуживания населения, учета услуг оказываемых учреждениями социального обслуживания, создания электронных паспортов учреждений социального обслуживания.</w:t>
      </w:r>
    </w:p>
    <w:p w:rsidR="004B7EA2" w:rsidRPr="00D56228" w:rsidRDefault="004B7EA2" w:rsidP="004D7614">
      <w:pPr>
        <w:pStyle w:val="Heading2"/>
        <w:ind w:firstLine="680"/>
      </w:pPr>
      <w:bookmarkStart w:id="190" w:name="_Toc238029815"/>
      <w:bookmarkStart w:id="191" w:name="_Toc243796903"/>
      <w:bookmarkStart w:id="192" w:name="_Toc247952874"/>
      <w:bookmarkStart w:id="193" w:name="_Toc339038682"/>
      <w:bookmarkStart w:id="194" w:name="_Toc524525579"/>
      <w:r w:rsidRPr="00D56228">
        <w:t>Программные и аппаратные требования к системе</w:t>
      </w:r>
      <w:bookmarkEnd w:id="190"/>
      <w:bookmarkEnd w:id="191"/>
      <w:bookmarkEnd w:id="192"/>
      <w:bookmarkEnd w:id="193"/>
      <w:bookmarkEnd w:id="194"/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6344"/>
      </w:tblGrid>
      <w:tr w:rsidR="004B7EA2" w:rsidRPr="00D56228">
        <w:tc>
          <w:tcPr>
            <w:tcW w:w="9571" w:type="dxa"/>
            <w:gridSpan w:val="2"/>
            <w:vAlign w:val="center"/>
          </w:tcPr>
          <w:p w:rsidR="004B7EA2" w:rsidRPr="00D56228" w:rsidRDefault="004B7EA2" w:rsidP="00DF5422">
            <w:pPr>
              <w:jc w:val="center"/>
            </w:pPr>
            <w:r w:rsidRPr="00D56228">
              <w:t>Рекомендуемые аппаратные и программные требования</w:t>
            </w:r>
          </w:p>
        </w:tc>
      </w:tr>
      <w:tr w:rsidR="004B7EA2" w:rsidRPr="009B4206">
        <w:tc>
          <w:tcPr>
            <w:tcW w:w="3227" w:type="dxa"/>
            <w:vAlign w:val="center"/>
          </w:tcPr>
          <w:p w:rsidR="004B7EA2" w:rsidRPr="00D56228" w:rsidRDefault="004B7EA2" w:rsidP="00B27605">
            <w:pPr>
              <w:ind w:firstLine="0"/>
              <w:rPr>
                <w:b/>
                <w:bCs/>
              </w:rPr>
            </w:pPr>
            <w:r w:rsidRPr="00D56228">
              <w:rPr>
                <w:b/>
                <w:bCs/>
              </w:rPr>
              <w:t>Операционные системы</w:t>
            </w:r>
          </w:p>
        </w:tc>
        <w:tc>
          <w:tcPr>
            <w:tcW w:w="6344" w:type="dxa"/>
            <w:vAlign w:val="center"/>
          </w:tcPr>
          <w:p w:rsidR="004B7EA2" w:rsidRPr="009D2B3E" w:rsidRDefault="004B7EA2" w:rsidP="00B27605">
            <w:pPr>
              <w:ind w:firstLine="0"/>
              <w:rPr>
                <w:lang w:val="en-US"/>
              </w:rPr>
            </w:pPr>
            <w:r w:rsidRPr="009D2B3E">
              <w:rPr>
                <w:lang w:val="en-US"/>
              </w:rPr>
              <w:t>Windows XP/Vista/Windows 7/</w:t>
            </w:r>
            <w:r>
              <w:rPr>
                <w:lang w:val="en-US"/>
              </w:rPr>
              <w:t>Linux</w:t>
            </w:r>
          </w:p>
        </w:tc>
      </w:tr>
      <w:tr w:rsidR="004B7EA2" w:rsidRPr="00D56228">
        <w:trPr>
          <w:trHeight w:val="335"/>
        </w:trPr>
        <w:tc>
          <w:tcPr>
            <w:tcW w:w="3227" w:type="dxa"/>
            <w:vAlign w:val="center"/>
          </w:tcPr>
          <w:p w:rsidR="004B7EA2" w:rsidRPr="00D56228" w:rsidRDefault="004B7EA2" w:rsidP="00B27605">
            <w:pPr>
              <w:ind w:firstLine="0"/>
              <w:rPr>
                <w:b/>
                <w:bCs/>
              </w:rPr>
            </w:pPr>
            <w:r w:rsidRPr="00D56228">
              <w:rPr>
                <w:b/>
                <w:bCs/>
              </w:rPr>
              <w:t>Процессор</w:t>
            </w:r>
          </w:p>
        </w:tc>
        <w:tc>
          <w:tcPr>
            <w:tcW w:w="6344" w:type="dxa"/>
            <w:vAlign w:val="center"/>
          </w:tcPr>
          <w:p w:rsidR="004B7EA2" w:rsidRPr="00D56228" w:rsidRDefault="004B7EA2" w:rsidP="00B27605">
            <w:pPr>
              <w:ind w:firstLine="0"/>
            </w:pPr>
            <w:r w:rsidRPr="00D56228">
              <w:t>1500 МГц</w:t>
            </w:r>
          </w:p>
        </w:tc>
      </w:tr>
      <w:tr w:rsidR="004B7EA2" w:rsidRPr="00D56228">
        <w:trPr>
          <w:trHeight w:val="335"/>
        </w:trPr>
        <w:tc>
          <w:tcPr>
            <w:tcW w:w="3227" w:type="dxa"/>
            <w:vAlign w:val="center"/>
          </w:tcPr>
          <w:p w:rsidR="004B7EA2" w:rsidRPr="00D56228" w:rsidRDefault="004B7EA2" w:rsidP="00B27605">
            <w:pPr>
              <w:ind w:firstLine="0"/>
              <w:rPr>
                <w:b/>
                <w:bCs/>
              </w:rPr>
            </w:pPr>
            <w:r w:rsidRPr="00D56228">
              <w:rPr>
                <w:b/>
                <w:bCs/>
              </w:rPr>
              <w:t>ОЗУ</w:t>
            </w:r>
          </w:p>
        </w:tc>
        <w:tc>
          <w:tcPr>
            <w:tcW w:w="6344" w:type="dxa"/>
            <w:vAlign w:val="center"/>
          </w:tcPr>
          <w:p w:rsidR="004B7EA2" w:rsidRPr="00D56228" w:rsidRDefault="004B7EA2" w:rsidP="00B27605">
            <w:pPr>
              <w:ind w:firstLine="0"/>
            </w:pPr>
            <w:r w:rsidRPr="00D56228">
              <w:t>512 Мб</w:t>
            </w:r>
          </w:p>
        </w:tc>
      </w:tr>
      <w:tr w:rsidR="004B7EA2" w:rsidRPr="00D56228">
        <w:tc>
          <w:tcPr>
            <w:tcW w:w="3227" w:type="dxa"/>
            <w:vAlign w:val="center"/>
          </w:tcPr>
          <w:p w:rsidR="004B7EA2" w:rsidRPr="00D56228" w:rsidRDefault="004B7EA2" w:rsidP="00B27605">
            <w:pPr>
              <w:ind w:firstLine="0"/>
              <w:rPr>
                <w:b/>
                <w:bCs/>
              </w:rPr>
            </w:pPr>
            <w:r w:rsidRPr="00D56228">
              <w:rPr>
                <w:b/>
                <w:bCs/>
              </w:rPr>
              <w:t>Сеть</w:t>
            </w:r>
          </w:p>
        </w:tc>
        <w:tc>
          <w:tcPr>
            <w:tcW w:w="6344" w:type="dxa"/>
            <w:vAlign w:val="center"/>
          </w:tcPr>
          <w:p w:rsidR="004B7EA2" w:rsidRPr="003F2E67" w:rsidRDefault="004B7EA2" w:rsidP="00B27605">
            <w:pPr>
              <w:ind w:firstLine="0"/>
            </w:pPr>
            <w:r>
              <w:t>Наличие канала Интернет на скорости не менее 1 МБ/с</w:t>
            </w:r>
          </w:p>
        </w:tc>
      </w:tr>
      <w:tr w:rsidR="004B7EA2" w:rsidRPr="00D56228">
        <w:tc>
          <w:tcPr>
            <w:tcW w:w="3227" w:type="dxa"/>
            <w:vAlign w:val="center"/>
          </w:tcPr>
          <w:p w:rsidR="004B7EA2" w:rsidRPr="00D56228" w:rsidRDefault="004B7EA2" w:rsidP="00B27605">
            <w:pPr>
              <w:ind w:firstLine="0"/>
              <w:rPr>
                <w:b/>
                <w:bCs/>
              </w:rPr>
            </w:pPr>
            <w:r w:rsidRPr="00D56228">
              <w:rPr>
                <w:b/>
                <w:bCs/>
              </w:rPr>
              <w:t>Программное обеспечение</w:t>
            </w:r>
          </w:p>
        </w:tc>
        <w:tc>
          <w:tcPr>
            <w:tcW w:w="6344" w:type="dxa"/>
            <w:vAlign w:val="center"/>
          </w:tcPr>
          <w:p w:rsidR="004B7EA2" w:rsidRPr="00376B56" w:rsidRDefault="004B7EA2" w:rsidP="00B27605">
            <w:pPr>
              <w:ind w:firstLine="0"/>
            </w:pPr>
            <w:r>
              <w:t xml:space="preserve">Любой из браузеров </w:t>
            </w:r>
            <w:r>
              <w:rPr>
                <w:lang w:val="en-US"/>
              </w:rPr>
              <w:t>Chrome</w:t>
            </w:r>
            <w:r w:rsidRPr="00376B56">
              <w:t>/</w:t>
            </w:r>
            <w:r>
              <w:rPr>
                <w:lang w:val="en-US"/>
              </w:rPr>
              <w:t>Firefox</w:t>
            </w:r>
            <w:r w:rsidRPr="00376B56">
              <w:t>/</w:t>
            </w:r>
            <w:r>
              <w:rPr>
                <w:lang w:val="en-US"/>
              </w:rPr>
              <w:t>Edge</w:t>
            </w:r>
          </w:p>
        </w:tc>
      </w:tr>
    </w:tbl>
    <w:p w:rsidR="004B7EA2" w:rsidRPr="00A15D3C" w:rsidRDefault="004B7EA2" w:rsidP="00DF5422">
      <w:pPr>
        <w:rPr>
          <w:color w:val="D9D9D9"/>
        </w:rPr>
        <w:sectPr w:rsidR="004B7EA2" w:rsidRPr="00A15D3C" w:rsidSect="008762A4">
          <w:footerReference w:type="default" r:id="rId8"/>
          <w:footerReference w:type="first" r:id="rId9"/>
          <w:pgSz w:w="11907" w:h="16840" w:code="9"/>
          <w:pgMar w:top="567" w:right="567" w:bottom="567" w:left="1134" w:header="709" w:footer="709" w:gutter="0"/>
          <w:cols w:space="708"/>
          <w:titlePg/>
          <w:docGrid w:linePitch="360"/>
        </w:sectPr>
      </w:pPr>
      <w:bookmarkStart w:id="195" w:name="_Toc240107361"/>
    </w:p>
    <w:p w:rsidR="004B7EA2" w:rsidRDefault="004B7EA2" w:rsidP="00115C88">
      <w:pPr>
        <w:pStyle w:val="Heading1"/>
      </w:pPr>
      <w:bookmarkStart w:id="196" w:name="_Toc524525580"/>
      <w:bookmarkStart w:id="197" w:name="_Toc339038688"/>
      <w:bookmarkEnd w:id="195"/>
      <w:r>
        <w:t>Описание функций системы</w:t>
      </w:r>
      <w:bookmarkEnd w:id="196"/>
    </w:p>
    <w:p w:rsidR="004B7EA2" w:rsidRPr="00A15D3C" w:rsidRDefault="004B7EA2" w:rsidP="003F0793">
      <w:pPr>
        <w:pStyle w:val="Heading2"/>
      </w:pPr>
      <w:bookmarkStart w:id="198" w:name="_Toc524525581"/>
      <w:r w:rsidRPr="00A15D3C">
        <w:t>Меню системы</w:t>
      </w:r>
      <w:bookmarkEnd w:id="198"/>
    </w:p>
    <w:p w:rsidR="004B7EA2" w:rsidRDefault="004B7EA2" w:rsidP="00F7359F">
      <w:pPr>
        <w:pStyle w:val="Heading3"/>
        <w:rPr>
          <w:lang w:val="en-US"/>
        </w:rPr>
      </w:pPr>
      <w:bookmarkStart w:id="199" w:name="_Справочники"/>
      <w:bookmarkStart w:id="200" w:name="_Toc524525582"/>
      <w:bookmarkEnd w:id="199"/>
      <w:r>
        <w:t>Редактирование адресных с</w:t>
      </w:r>
      <w:r w:rsidRPr="00A15D3C">
        <w:t>правочник</w:t>
      </w:r>
      <w:r>
        <w:t>ов</w:t>
      </w:r>
      <w:bookmarkEnd w:id="200"/>
    </w:p>
    <w:p w:rsidR="004B7EA2" w:rsidRDefault="004B7EA2" w:rsidP="00542950">
      <w:r>
        <w:t>Адресные справочники представлены в разделе основного меню приложения «Настройки / Справочники / Адресные справочники» и содержат следующие справочники:</w:t>
      </w:r>
    </w:p>
    <w:p w:rsidR="004B7EA2" w:rsidRDefault="004B7EA2" w:rsidP="00542950">
      <w:r>
        <w:t>Загрузка КЛАДР</w:t>
      </w:r>
    </w:p>
    <w:p w:rsidR="004B7EA2" w:rsidRDefault="004B7EA2" w:rsidP="00542950">
      <w:r>
        <w:t>Населенные пункты</w:t>
      </w:r>
    </w:p>
    <w:p w:rsidR="004B7EA2" w:rsidRDefault="004B7EA2" w:rsidP="00542950">
      <w:r>
        <w:t>Типы населенных пунктов</w:t>
      </w:r>
    </w:p>
    <w:p w:rsidR="004B7EA2" w:rsidRDefault="004B7EA2" w:rsidP="00542950">
      <w:r>
        <w:t>Улицы</w:t>
      </w:r>
    </w:p>
    <w:p w:rsidR="004B7EA2" w:rsidRDefault="004B7EA2" w:rsidP="00542950">
      <w:r>
        <w:t>Типы улиц.</w:t>
      </w:r>
    </w:p>
    <w:p w:rsidR="004B7EA2" w:rsidRDefault="004B7EA2" w:rsidP="00542950">
      <w:r>
        <w:t>Каждый из справочников имеет стандартный интерфейс:</w:t>
      </w:r>
    </w:p>
    <w:p w:rsidR="004B7EA2" w:rsidRDefault="004B7EA2" w:rsidP="00A15125">
      <w:pPr>
        <w:pStyle w:val="ListParagraph"/>
        <w:numPr>
          <w:ilvl w:val="0"/>
          <w:numId w:val="20"/>
        </w:numPr>
      </w:pPr>
      <w:r>
        <w:t>Кнопка «Обновить список» обновляет содержимое текущего окна актуальными данными из базы данных (они могли быть измененные другим пользователем)</w:t>
      </w:r>
    </w:p>
    <w:p w:rsidR="004B7EA2" w:rsidRDefault="004B7EA2" w:rsidP="00A15125">
      <w:pPr>
        <w:pStyle w:val="ListParagraph"/>
        <w:numPr>
          <w:ilvl w:val="0"/>
          <w:numId w:val="20"/>
        </w:numPr>
      </w:pPr>
      <w:r>
        <w:t>Кнопка «Добавить новую запись» позволяет добавить запись в справочник</w:t>
      </w:r>
    </w:p>
    <w:p w:rsidR="004B7EA2" w:rsidRDefault="004B7EA2" w:rsidP="00A15125">
      <w:pPr>
        <w:pStyle w:val="ListParagraph"/>
        <w:numPr>
          <w:ilvl w:val="0"/>
          <w:numId w:val="20"/>
        </w:numPr>
      </w:pPr>
      <w:r>
        <w:t>Нажатие кнопки на записи справочника открывает форму редактирование этой записи</w:t>
      </w:r>
    </w:p>
    <w:p w:rsidR="004B7EA2" w:rsidRDefault="004B7EA2" w:rsidP="00A15125">
      <w:pPr>
        <w:pStyle w:val="ListParagraph"/>
        <w:numPr>
          <w:ilvl w:val="0"/>
          <w:numId w:val="20"/>
        </w:numPr>
      </w:pPr>
      <w:r>
        <w:t>На форме редактирования записи доступны кнопки:</w:t>
      </w:r>
    </w:p>
    <w:p w:rsidR="004B7EA2" w:rsidRDefault="004B7EA2" w:rsidP="00E46B2A">
      <w:pPr>
        <w:pStyle w:val="ListParagraph"/>
        <w:numPr>
          <w:ilvl w:val="1"/>
          <w:numId w:val="20"/>
        </w:numPr>
      </w:pPr>
      <w:r>
        <w:t xml:space="preserve"> «Удалить» - удаляет открытую на редактирование запись</w:t>
      </w:r>
    </w:p>
    <w:p w:rsidR="004B7EA2" w:rsidRDefault="004B7EA2" w:rsidP="00E46B2A">
      <w:pPr>
        <w:pStyle w:val="ListParagraph"/>
        <w:numPr>
          <w:ilvl w:val="1"/>
          <w:numId w:val="20"/>
        </w:numPr>
      </w:pPr>
      <w:r>
        <w:t>«Сохранить» - немедленно сохраняет в базе данных изменения в текущей запись</w:t>
      </w:r>
    </w:p>
    <w:p w:rsidR="004B7EA2" w:rsidRPr="00542950" w:rsidRDefault="004B7EA2" w:rsidP="00E46B2A">
      <w:pPr>
        <w:pStyle w:val="ListParagraph"/>
        <w:numPr>
          <w:ilvl w:val="1"/>
          <w:numId w:val="20"/>
        </w:numPr>
      </w:pPr>
      <w:r>
        <w:t>«Отменить» - отменяет редактирование записи, не сохраняя изменения</w:t>
      </w:r>
    </w:p>
    <w:p w:rsidR="004B7EA2" w:rsidRPr="00A15D3C" w:rsidRDefault="004B7EA2" w:rsidP="003C3CC1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731" o:spid="_x0000_i1026" type="#_x0000_t75" style="width:378pt;height:236.25pt;visibility:visible">
            <v:imagedata r:id="rId10" o:title=""/>
          </v:shape>
        </w:pict>
      </w:r>
    </w:p>
    <w:p w:rsidR="004B7EA2" w:rsidRDefault="004B7EA2" w:rsidP="003C3CC1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 w:rsidRPr="00A15D3C">
        <w:t>. Справочник «Населенные пункты»</w:t>
      </w:r>
    </w:p>
    <w:p w:rsidR="004B7EA2" w:rsidRPr="00A15D3C" w:rsidRDefault="004B7EA2" w:rsidP="00DB7D7A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738" o:spid="_x0000_i1027" type="#_x0000_t75" style="width:7in;height:315pt;visibility:visible">
            <v:imagedata r:id="rId11" o:title=""/>
          </v:shape>
        </w:pict>
      </w:r>
    </w:p>
    <w:p w:rsidR="004B7EA2" w:rsidRPr="00A15D3C" w:rsidRDefault="004B7EA2" w:rsidP="00DB7D7A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A15D3C">
        <w:t>. Справочник «</w:t>
      </w:r>
      <w:r>
        <w:t>Типы населенных пунктов</w:t>
      </w:r>
      <w:r w:rsidRPr="00A15D3C">
        <w:t>»</w:t>
      </w:r>
    </w:p>
    <w:p w:rsidR="004B7EA2" w:rsidRPr="00A15D3C" w:rsidRDefault="004B7EA2" w:rsidP="00EB39D2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741" o:spid="_x0000_i1028" type="#_x0000_t75" style="width:7in;height:315pt;visibility:visible">
            <v:imagedata r:id="rId12" o:title=""/>
          </v:shape>
        </w:pict>
      </w:r>
    </w:p>
    <w:p w:rsidR="004B7EA2" w:rsidRPr="00A15D3C" w:rsidRDefault="004B7EA2" w:rsidP="00EB39D2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A15D3C">
        <w:t>. Справочник «</w:t>
      </w:r>
      <w:r>
        <w:t>Улицы</w:t>
      </w:r>
      <w:r w:rsidRPr="00A15D3C">
        <w:t>»</w:t>
      </w:r>
      <w:bookmarkStart w:id="201" w:name="_GoBack"/>
      <w:bookmarkEnd w:id="201"/>
    </w:p>
    <w:p w:rsidR="004B7EA2" w:rsidRDefault="004B7EA2" w:rsidP="00311F85">
      <w:pPr>
        <w:jc w:val="center"/>
      </w:pPr>
      <w:r>
        <w:rPr>
          <w:noProof/>
        </w:rPr>
        <w:pict>
          <v:shape id="Рисунок 743" o:spid="_x0000_i1029" type="#_x0000_t75" style="width:398.25pt;height:246pt;visibility:visible">
            <v:imagedata r:id="rId13" o:title=""/>
          </v:shape>
        </w:pict>
      </w:r>
    </w:p>
    <w:p w:rsidR="004B7EA2" w:rsidRDefault="004B7EA2" w:rsidP="00EB39D2">
      <w:pPr>
        <w:pStyle w:val="Caption"/>
      </w:pPr>
    </w:p>
    <w:p w:rsidR="004B7EA2" w:rsidRPr="00A15D3C" w:rsidRDefault="004B7EA2" w:rsidP="00EB39D2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A15D3C">
        <w:t>. Справочник «</w:t>
      </w:r>
      <w:r>
        <w:t>Типы улиц</w:t>
      </w:r>
      <w:r w:rsidRPr="00A15D3C">
        <w:t>»</w:t>
      </w:r>
    </w:p>
    <w:p w:rsidR="004B7EA2" w:rsidRDefault="004B7EA2" w:rsidP="00DB7D7A"/>
    <w:p w:rsidR="004B7EA2" w:rsidRDefault="004B7EA2" w:rsidP="00C77BC2">
      <w:pPr>
        <w:pStyle w:val="Heading4"/>
      </w:pPr>
      <w:bookmarkStart w:id="202" w:name="_Toc524525583"/>
      <w:r>
        <w:t>Загрузка КЛАДР</w:t>
      </w:r>
      <w:bookmarkEnd w:id="202"/>
    </w:p>
    <w:p w:rsidR="004B7EA2" w:rsidRPr="00B23B0D" w:rsidRDefault="004B7EA2" w:rsidP="004F76EF">
      <w:r>
        <w:t xml:space="preserve">ППО «АСОИ Социальная защита населения 2013» позволяет загрузить последнюю версию базы данных ФИАС в формате </w:t>
      </w:r>
      <w:r>
        <w:rPr>
          <w:lang w:val="en-US"/>
        </w:rPr>
        <w:t>DBF</w:t>
      </w:r>
      <w:r w:rsidRPr="004F76EF">
        <w:t xml:space="preserve">. </w:t>
      </w:r>
      <w:r>
        <w:t>Загрузке подлежит таблица адресных объектов (полная таблица и разница)</w:t>
      </w:r>
      <w:r w:rsidRPr="004F76EF">
        <w:t xml:space="preserve">, </w:t>
      </w:r>
      <w:r>
        <w:t xml:space="preserve">например, для региона «86» загрузке подлежит файл </w:t>
      </w:r>
      <w:r>
        <w:rPr>
          <w:lang w:val="en-US"/>
        </w:rPr>
        <w:t>ADDROB</w:t>
      </w:r>
      <w:r w:rsidRPr="004F76EF">
        <w:t>86.</w:t>
      </w:r>
      <w:r>
        <w:rPr>
          <w:lang w:val="en-US"/>
        </w:rPr>
        <w:t>DBF</w:t>
      </w:r>
      <w:r w:rsidRPr="00B23B0D">
        <w:t>.</w:t>
      </w:r>
    </w:p>
    <w:p w:rsidR="004B7EA2" w:rsidRDefault="004B7EA2" w:rsidP="00DB7D7A">
      <w:r>
        <w:t>Загрузка осуществляется выбором раздела основного меню приложения «Настройки / Адресные справочники / Загрузка КЛАДР»</w:t>
      </w:r>
    </w:p>
    <w:p w:rsidR="004B7EA2" w:rsidRDefault="004B7EA2" w:rsidP="00311F85">
      <w:pPr>
        <w:jc w:val="center"/>
      </w:pPr>
      <w:r>
        <w:rPr>
          <w:noProof/>
        </w:rPr>
        <w:pict>
          <v:shape id="Рисунок 751" o:spid="_x0000_i1030" type="#_x0000_t75" style="width:352.5pt;height:220.5pt;visibility:visible">
            <v:imagedata r:id="rId14" o:title=""/>
          </v:shape>
        </w:pict>
      </w:r>
    </w:p>
    <w:p w:rsidR="004B7EA2" w:rsidRPr="00A15D3C" w:rsidRDefault="004B7EA2" w:rsidP="009A1C34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A15D3C">
        <w:t xml:space="preserve">. </w:t>
      </w:r>
      <w:r>
        <w:t>Форма загрузки КЛАДР/ФИАС</w:t>
      </w:r>
    </w:p>
    <w:p w:rsidR="004B7EA2" w:rsidRDefault="004B7EA2" w:rsidP="009A1C34"/>
    <w:p w:rsidR="004B7EA2" w:rsidRDefault="004B7EA2" w:rsidP="009A1C34">
      <w:r>
        <w:t>По нажатию кнопки «Загрузить» произойдет загрузка справочника. По результатам пользователь будет предложено скачать текстовый подробный протокол загрузки.</w:t>
      </w:r>
    </w:p>
    <w:p w:rsidR="004B7EA2" w:rsidRDefault="004B7EA2" w:rsidP="009A1C34">
      <w:r>
        <w:t>Загрузке подлежат улицы и населенные пункты. Если произошли изменения в соответствующих записях, система автоматически их учтет и отразит в журнале загрузки. Новые записи автоматически добавятся в систему.</w:t>
      </w:r>
    </w:p>
    <w:p w:rsidR="004B7EA2" w:rsidRDefault="004B7EA2" w:rsidP="0051456C">
      <w:pPr>
        <w:pStyle w:val="Heading3"/>
        <w:rPr>
          <w:lang w:val="en-US"/>
        </w:rPr>
      </w:pPr>
      <w:bookmarkStart w:id="203" w:name="_Toc524525584"/>
      <w:r>
        <w:t>Справочник «Виды документов»</w:t>
      </w:r>
      <w:bookmarkEnd w:id="203"/>
    </w:p>
    <w:p w:rsidR="004B7EA2" w:rsidRDefault="004B7EA2" w:rsidP="0051456C">
      <w:r>
        <w:t>Справочник представлен в разделе основного меню приложения «Настройки / Справочники / Виды документов» и содержат следующие справочники:</w:t>
      </w:r>
    </w:p>
    <w:p w:rsidR="004B7EA2" w:rsidRDefault="004B7EA2" w:rsidP="0051456C">
      <w:r>
        <w:t>Загрузка КЛАДР</w:t>
      </w:r>
    </w:p>
    <w:p w:rsidR="004B7EA2" w:rsidRDefault="004B7EA2" w:rsidP="0051456C">
      <w:r>
        <w:t>Населенные пункты</w:t>
      </w:r>
    </w:p>
    <w:p w:rsidR="004B7EA2" w:rsidRDefault="004B7EA2" w:rsidP="0051456C">
      <w:r>
        <w:t>Типы населенных пунктов</w:t>
      </w:r>
    </w:p>
    <w:p w:rsidR="004B7EA2" w:rsidRDefault="004B7EA2" w:rsidP="0051456C">
      <w:r>
        <w:t>Улицы</w:t>
      </w:r>
    </w:p>
    <w:p w:rsidR="004B7EA2" w:rsidRDefault="004B7EA2" w:rsidP="0051456C">
      <w:r>
        <w:t>Типы улиц.</w:t>
      </w:r>
    </w:p>
    <w:p w:rsidR="004B7EA2" w:rsidRDefault="004B7EA2" w:rsidP="0051456C">
      <w:r>
        <w:t>Справочник имеет стандартный интерфейс:</w:t>
      </w:r>
    </w:p>
    <w:p w:rsidR="004B7EA2" w:rsidRDefault="004B7EA2" w:rsidP="0051456C">
      <w:pPr>
        <w:pStyle w:val="ListParagraph"/>
        <w:numPr>
          <w:ilvl w:val="0"/>
          <w:numId w:val="20"/>
        </w:numPr>
      </w:pPr>
      <w:r>
        <w:t>Кнопка «Обновить список» обновляет содержимое текущего окна актуальными данными из базы данных (они могли быть измененые другим пользователем)</w:t>
      </w:r>
    </w:p>
    <w:p w:rsidR="004B7EA2" w:rsidRDefault="004B7EA2" w:rsidP="0051456C">
      <w:pPr>
        <w:pStyle w:val="ListParagraph"/>
        <w:numPr>
          <w:ilvl w:val="0"/>
          <w:numId w:val="20"/>
        </w:numPr>
      </w:pPr>
      <w:r>
        <w:t>Кнопка «Добавить новую запись» позволяет добавить запись в справочник</w:t>
      </w:r>
    </w:p>
    <w:p w:rsidR="004B7EA2" w:rsidRDefault="004B7EA2" w:rsidP="0051456C">
      <w:pPr>
        <w:pStyle w:val="ListParagraph"/>
        <w:numPr>
          <w:ilvl w:val="0"/>
          <w:numId w:val="20"/>
        </w:numPr>
      </w:pPr>
      <w:r>
        <w:t>Нажатие кнопки на записи справочника открывает форму редактирование этой записи</w:t>
      </w:r>
    </w:p>
    <w:p w:rsidR="004B7EA2" w:rsidRDefault="004B7EA2" w:rsidP="0051456C">
      <w:pPr>
        <w:pStyle w:val="ListParagraph"/>
        <w:numPr>
          <w:ilvl w:val="0"/>
          <w:numId w:val="20"/>
        </w:numPr>
      </w:pPr>
      <w:r>
        <w:t>На форме редактирования записи доступны кнопки:</w:t>
      </w:r>
    </w:p>
    <w:p w:rsidR="004B7EA2" w:rsidRDefault="004B7EA2" w:rsidP="0051456C">
      <w:pPr>
        <w:pStyle w:val="ListParagraph"/>
        <w:numPr>
          <w:ilvl w:val="1"/>
          <w:numId w:val="20"/>
        </w:numPr>
      </w:pPr>
      <w:r>
        <w:t xml:space="preserve"> «Удалить» - удаляет открытую на редактирование запись</w:t>
      </w:r>
    </w:p>
    <w:p w:rsidR="004B7EA2" w:rsidRDefault="004B7EA2" w:rsidP="0051456C">
      <w:pPr>
        <w:pStyle w:val="ListParagraph"/>
        <w:numPr>
          <w:ilvl w:val="1"/>
          <w:numId w:val="20"/>
        </w:numPr>
      </w:pPr>
      <w:r>
        <w:t>«Сохранить» - немедленно сохраняет в базе данных изменения в текущей запись</w:t>
      </w:r>
    </w:p>
    <w:p w:rsidR="004B7EA2" w:rsidRPr="00542950" w:rsidRDefault="004B7EA2" w:rsidP="0051456C">
      <w:pPr>
        <w:pStyle w:val="ListParagraph"/>
        <w:numPr>
          <w:ilvl w:val="1"/>
          <w:numId w:val="20"/>
        </w:numPr>
      </w:pPr>
      <w:r>
        <w:t>«Отменить» - отменяет редактирование записи, не сохраняя изменения</w:t>
      </w:r>
    </w:p>
    <w:p w:rsidR="004B7EA2" w:rsidRDefault="004B7EA2" w:rsidP="0051456C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758" o:spid="_x0000_i1031" type="#_x0000_t75" style="width:403.5pt;height:252pt;visibility:visible">
            <v:imagedata r:id="rId15" o:title=""/>
          </v:shape>
        </w:pict>
      </w:r>
    </w:p>
    <w:p w:rsidR="004B7EA2" w:rsidRPr="00A15D3C" w:rsidRDefault="004B7EA2" w:rsidP="0051456C">
      <w:pPr>
        <w:spacing w:line="240" w:lineRule="auto"/>
        <w:ind w:firstLine="0"/>
        <w:jc w:val="center"/>
        <w:rPr>
          <w:noProof/>
        </w:rPr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 w:rsidRPr="00A15D3C">
        <w:t>. Справочник «</w:t>
      </w:r>
      <w:r>
        <w:t>Виды документов</w:t>
      </w:r>
      <w:r w:rsidRPr="00A15D3C">
        <w:t>»</w:t>
      </w:r>
    </w:p>
    <w:p w:rsidR="004B7EA2" w:rsidRPr="00A15D3C" w:rsidRDefault="004B7EA2" w:rsidP="0051456C">
      <w:pPr>
        <w:pStyle w:val="Heading3"/>
      </w:pPr>
      <w:bookmarkStart w:id="204" w:name="_Toc524525585"/>
      <w:r w:rsidRPr="00A15D3C">
        <w:t>Безопасность</w:t>
      </w:r>
      <w:bookmarkEnd w:id="204"/>
    </w:p>
    <w:p w:rsidR="004B7EA2" w:rsidRPr="00A15D3C" w:rsidRDefault="004B7EA2" w:rsidP="005163A3">
      <w:pPr>
        <w:pStyle w:val="Heading4"/>
      </w:pPr>
      <w:bookmarkStart w:id="205" w:name="_Роли_пользователей"/>
      <w:bookmarkStart w:id="206" w:name="_Toc524525586"/>
      <w:bookmarkEnd w:id="205"/>
      <w:r w:rsidRPr="00A15D3C">
        <w:t>Роли пользователей</w:t>
      </w:r>
      <w:bookmarkEnd w:id="206"/>
    </w:p>
    <w:p w:rsidR="004B7EA2" w:rsidRPr="00A15D3C" w:rsidRDefault="004B7EA2" w:rsidP="00004120">
      <w:r w:rsidRPr="00A15D3C">
        <w:t>В данном разделе осуществляется управление ролями прав доступа пользователей к системе.</w:t>
      </w:r>
    </w:p>
    <w:p w:rsidR="004B7EA2" w:rsidRPr="00A15D3C" w:rsidRDefault="004B7EA2" w:rsidP="001F64DB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81" o:spid="_x0000_i1032" type="#_x0000_t75" style="width:461.25pt;height:166.5pt;visibility:visible">
            <v:imagedata r:id="rId16" o:title="" croptop="10426f"/>
          </v:shape>
        </w:pict>
      </w:r>
    </w:p>
    <w:p w:rsidR="004B7EA2" w:rsidRPr="00A15D3C" w:rsidRDefault="004B7EA2" w:rsidP="001F64DB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100</w:t>
      </w:r>
      <w:r>
        <w:rPr>
          <w:noProof/>
        </w:rPr>
        <w:fldChar w:fldCharType="end"/>
      </w:r>
      <w:r w:rsidRPr="00A15D3C">
        <w:t>. Роли пользователей</w:t>
      </w:r>
    </w:p>
    <w:p w:rsidR="004B7EA2" w:rsidRPr="00A15D3C" w:rsidRDefault="004B7EA2" w:rsidP="001F64DB"/>
    <w:p w:rsidR="004B7EA2" w:rsidRPr="00A15D3C" w:rsidRDefault="004B7EA2" w:rsidP="001F64DB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82" o:spid="_x0000_i1033" type="#_x0000_t75" style="width:419.25pt;height:253.5pt;visibility:visible">
            <v:imagedata r:id="rId17" o:title="" croptop="6899f"/>
          </v:shape>
        </w:pict>
      </w:r>
    </w:p>
    <w:p w:rsidR="004B7EA2" w:rsidRDefault="004B7EA2" w:rsidP="001F64DB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101</w:t>
      </w:r>
      <w:r>
        <w:rPr>
          <w:noProof/>
        </w:rPr>
        <w:fldChar w:fldCharType="end"/>
      </w:r>
      <w:r w:rsidRPr="00A15D3C">
        <w:t>. Создание роли пользователей</w:t>
      </w:r>
    </w:p>
    <w:p w:rsidR="004B7EA2" w:rsidRDefault="004B7EA2" w:rsidP="00323181">
      <w:r>
        <w:t>Для каждой роли можно осуществить выбор одной из предопределенных в системе функций. Функции разделены на группы, включающие наборы функций соответствующей тематики:</w:t>
      </w:r>
    </w:p>
    <w:p w:rsidR="004B7EA2" w:rsidRDefault="004B7EA2" w:rsidP="007A60D4">
      <w:pPr>
        <w:pStyle w:val="ListParagraph"/>
        <w:numPr>
          <w:ilvl w:val="0"/>
          <w:numId w:val="21"/>
        </w:numPr>
      </w:pPr>
      <w:r>
        <w:t>Гражданин</w:t>
      </w:r>
    </w:p>
    <w:p w:rsidR="004B7EA2" w:rsidRDefault="004B7EA2" w:rsidP="007A60D4">
      <w:pPr>
        <w:pStyle w:val="ListParagraph"/>
        <w:numPr>
          <w:ilvl w:val="0"/>
          <w:numId w:val="21"/>
        </w:numPr>
      </w:pPr>
      <w:r>
        <w:t>Обращение</w:t>
      </w:r>
    </w:p>
    <w:p w:rsidR="004B7EA2" w:rsidRDefault="004B7EA2" w:rsidP="007A60D4">
      <w:pPr>
        <w:pStyle w:val="ListParagraph"/>
        <w:numPr>
          <w:ilvl w:val="0"/>
          <w:numId w:val="21"/>
        </w:numPr>
      </w:pPr>
      <w:r>
        <w:t>Учреждение</w:t>
      </w:r>
    </w:p>
    <w:p w:rsidR="004B7EA2" w:rsidRDefault="004B7EA2" w:rsidP="007A60D4">
      <w:pPr>
        <w:pStyle w:val="ListParagraph"/>
        <w:numPr>
          <w:ilvl w:val="0"/>
          <w:numId w:val="21"/>
        </w:numPr>
      </w:pPr>
      <w:r>
        <w:t>Услуги</w:t>
      </w:r>
    </w:p>
    <w:p w:rsidR="004B7EA2" w:rsidRDefault="004B7EA2" w:rsidP="007A60D4">
      <w:pPr>
        <w:pStyle w:val="ListParagraph"/>
        <w:numPr>
          <w:ilvl w:val="0"/>
          <w:numId w:val="21"/>
        </w:numPr>
      </w:pPr>
      <w:r>
        <w:t>Общие справочники</w:t>
      </w:r>
    </w:p>
    <w:p w:rsidR="004B7EA2" w:rsidRDefault="004B7EA2" w:rsidP="007A60D4">
      <w:pPr>
        <w:pStyle w:val="ListParagraph"/>
        <w:numPr>
          <w:ilvl w:val="0"/>
          <w:numId w:val="21"/>
        </w:numPr>
      </w:pPr>
      <w:r>
        <w:t>Адресные справочники</w:t>
      </w:r>
    </w:p>
    <w:p w:rsidR="004B7EA2" w:rsidRDefault="004B7EA2" w:rsidP="007A60D4">
      <w:pPr>
        <w:pStyle w:val="ListParagraph"/>
        <w:numPr>
          <w:ilvl w:val="0"/>
          <w:numId w:val="21"/>
        </w:numPr>
      </w:pPr>
      <w:r>
        <w:t>Иное</w:t>
      </w:r>
    </w:p>
    <w:p w:rsidR="004B7EA2" w:rsidRDefault="004B7EA2" w:rsidP="007A60D4">
      <w:r>
        <w:t>Если функция не выбрана «Галочкой», значит доступ к данной функции не предусмотрен редактируемой ролью (однако при этом он может быть предусмотрен другой ролью).</w:t>
      </w:r>
    </w:p>
    <w:p w:rsidR="004B7EA2" w:rsidRDefault="004B7EA2" w:rsidP="007A60D4">
      <w:r>
        <w:t>Для многих функций предусмотрен выбор одного из уровней доступа:</w:t>
      </w:r>
    </w:p>
    <w:p w:rsidR="004B7EA2" w:rsidRDefault="004B7EA2" w:rsidP="00F22ABE">
      <w:pPr>
        <w:pStyle w:val="ListParagraph"/>
        <w:numPr>
          <w:ilvl w:val="0"/>
          <w:numId w:val="22"/>
        </w:numPr>
      </w:pPr>
      <w:r>
        <w:t>Все объекты – функцию можно вызывать применительно ко всем объектам</w:t>
      </w:r>
    </w:p>
    <w:p w:rsidR="004B7EA2" w:rsidRDefault="004B7EA2" w:rsidP="00F22ABE">
      <w:pPr>
        <w:pStyle w:val="ListParagraph"/>
        <w:numPr>
          <w:ilvl w:val="0"/>
          <w:numId w:val="22"/>
        </w:numPr>
      </w:pPr>
      <w:r>
        <w:t>Объекты, связанные с учреждением – функцию можно вызывать применительно к объектам, логически связанным с учреждением (например, карточки граждан, к которым учреждением получен доступ)</w:t>
      </w:r>
    </w:p>
    <w:p w:rsidR="004B7EA2" w:rsidRDefault="004B7EA2" w:rsidP="00F22ABE">
      <w:pPr>
        <w:pStyle w:val="ListParagraph"/>
        <w:numPr>
          <w:ilvl w:val="0"/>
          <w:numId w:val="22"/>
        </w:numPr>
      </w:pPr>
      <w:r>
        <w:t>Объекты пользователей учреждения - функцию можно вызывать применительно к объектам, созданным пользователями учреждения</w:t>
      </w:r>
    </w:p>
    <w:p w:rsidR="004B7EA2" w:rsidRDefault="004B7EA2" w:rsidP="00F22ABE">
      <w:pPr>
        <w:pStyle w:val="ListParagraph"/>
        <w:numPr>
          <w:ilvl w:val="0"/>
          <w:numId w:val="22"/>
        </w:numPr>
      </w:pPr>
      <w:r>
        <w:t>Объекты пользователя - функцию можно вызывать применительно к объектам, созданным пользователем</w:t>
      </w:r>
    </w:p>
    <w:p w:rsidR="004B7EA2" w:rsidRDefault="004B7EA2" w:rsidP="00EA3DCA">
      <w:r>
        <w:t>Для некоторых функций по нажатию сноски «Показать дополнительные параметры» доступен дополнительный выбор записей из справочников, применительно к которым возможен вызов функции. Например, для работника УСЗН можно выбрать виды обращений и/или статус принятия решений по заявлению, с которыми он может работать.</w:t>
      </w:r>
    </w:p>
    <w:p w:rsidR="004B7EA2" w:rsidRPr="00323181" w:rsidRDefault="004B7EA2" w:rsidP="00EA3DCA">
      <w:r>
        <w:rPr>
          <w:noProof/>
        </w:rPr>
        <w:pict>
          <v:shape id="Рисунок 753" o:spid="_x0000_i1034" type="#_x0000_t75" style="width:403.5pt;height:252pt;visibility:visible">
            <v:imagedata r:id="rId18" o:title=""/>
          </v:shape>
        </w:pict>
      </w:r>
    </w:p>
    <w:p w:rsidR="004B7EA2" w:rsidRDefault="004B7EA2" w:rsidP="00EA3DCA">
      <w:pPr>
        <w:pStyle w:val="Caption"/>
      </w:pPr>
      <w:bookmarkStart w:id="207" w:name="_Отчетные_формы"/>
      <w:bookmarkEnd w:id="207"/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101</w:t>
      </w:r>
      <w:r>
        <w:rPr>
          <w:noProof/>
        </w:rPr>
        <w:fldChar w:fldCharType="end"/>
      </w:r>
      <w:r w:rsidRPr="00A15D3C">
        <w:t xml:space="preserve">. </w:t>
      </w:r>
      <w:r>
        <w:t>Редактирование дополнительных параметров функции</w:t>
      </w:r>
    </w:p>
    <w:p w:rsidR="004B7EA2" w:rsidRDefault="004B7EA2" w:rsidP="00CD4437"/>
    <w:p w:rsidR="004B7EA2" w:rsidRPr="00A15D3C" w:rsidRDefault="004B7EA2" w:rsidP="00CD4437">
      <w:r>
        <w:t xml:space="preserve">Роли для указываются для каждого из </w:t>
      </w:r>
      <w:r w:rsidRPr="00A15D3C">
        <w:t xml:space="preserve">работников </w:t>
      </w:r>
      <w:r>
        <w:t xml:space="preserve">по отдельности в карточке работника в разделе «Сотрудники» карточки учреждения,  </w:t>
      </w:r>
      <w:r w:rsidRPr="00A15D3C">
        <w:t xml:space="preserve">на вкладке «Доступ к ППО </w:t>
      </w:r>
      <w:r>
        <w:t>«</w:t>
      </w:r>
      <w:r w:rsidRPr="00A15D3C">
        <w:t>АСОИ</w:t>
      </w:r>
      <w:r>
        <w:t xml:space="preserve"> Социальная защита населения 2013</w:t>
      </w:r>
      <w:r w:rsidRPr="00A15D3C">
        <w:t>»</w:t>
      </w:r>
      <w:r>
        <w:t>»</w:t>
      </w:r>
    </w:p>
    <w:p w:rsidR="004B7EA2" w:rsidRDefault="004B7EA2" w:rsidP="00EA3DCA">
      <w:pPr>
        <w:pStyle w:val="Heading4"/>
        <w:numPr>
          <w:ilvl w:val="0"/>
          <w:numId w:val="0"/>
        </w:numPr>
        <w:ind w:left="864"/>
      </w:pPr>
    </w:p>
    <w:p w:rsidR="004B7EA2" w:rsidRDefault="004B7EA2" w:rsidP="00832E27">
      <w:pPr>
        <w:pStyle w:val="Heading3"/>
      </w:pPr>
      <w:bookmarkStart w:id="208" w:name="_Toc524525587"/>
      <w:r>
        <w:t>Настройка н</w:t>
      </w:r>
      <w:r w:rsidRPr="00A15D3C">
        <w:t>аселенн</w:t>
      </w:r>
      <w:r>
        <w:t>ого</w:t>
      </w:r>
      <w:r w:rsidRPr="00A15D3C">
        <w:t xml:space="preserve"> пункт</w:t>
      </w:r>
      <w:r>
        <w:t>а</w:t>
      </w:r>
      <w:r w:rsidRPr="00A15D3C">
        <w:t xml:space="preserve"> по умолчанию</w:t>
      </w:r>
      <w:bookmarkEnd w:id="208"/>
    </w:p>
    <w:p w:rsidR="004B7EA2" w:rsidRPr="00CC48B4" w:rsidRDefault="004B7EA2" w:rsidP="00CC48B4">
      <w:pPr>
        <w:ind w:firstLine="567"/>
      </w:pPr>
      <w:r>
        <w:t xml:space="preserve">Населенный пункт по умолчанию указывается для каждого из </w:t>
      </w:r>
      <w:r w:rsidRPr="00A15D3C">
        <w:t xml:space="preserve">работников </w:t>
      </w:r>
      <w:r>
        <w:t xml:space="preserve">по отдельности в карточке работника в разделе «Сотрудники» карточки учреждения, </w:t>
      </w:r>
      <w:r w:rsidRPr="00A15D3C">
        <w:t xml:space="preserve">на вкладке «Доступ к ППО </w:t>
      </w:r>
      <w:r>
        <w:t>«</w:t>
      </w:r>
      <w:r w:rsidRPr="00A15D3C">
        <w:t>АСОИ</w:t>
      </w:r>
      <w:r>
        <w:t xml:space="preserve"> Социальная защита населения 2013</w:t>
      </w:r>
      <w:r w:rsidRPr="00A15D3C">
        <w:t>»</w:t>
      </w:r>
      <w:r>
        <w:t>». Для вступления параметра в силу необходимо, чтобы работник, для которого указали новый населенный пункт, произвел выход и повторный вход в систему.</w:t>
      </w:r>
    </w:p>
    <w:p w:rsidR="004B7EA2" w:rsidRPr="00A15D3C" w:rsidRDefault="004B7EA2" w:rsidP="00832E27">
      <w:pPr>
        <w:pStyle w:val="Heading3"/>
      </w:pPr>
      <w:bookmarkStart w:id="209" w:name="_Toc524525588"/>
      <w:r w:rsidRPr="00A15D3C">
        <w:t>Отчетные формы</w:t>
      </w:r>
      <w:r>
        <w:t xml:space="preserve"> / Выборки</w:t>
      </w:r>
      <w:bookmarkEnd w:id="209"/>
    </w:p>
    <w:p w:rsidR="004B7EA2" w:rsidRPr="00A15D3C" w:rsidRDefault="004B7EA2" w:rsidP="000C1D97">
      <w:r w:rsidRPr="00A15D3C">
        <w:t>«Генератор отчетов» для возможности самостоятельного добавления пользователем системы отчетов произвольной формы без привлечения разработчика (рис. 102).</w:t>
      </w:r>
    </w:p>
    <w:p w:rsidR="004B7EA2" w:rsidRPr="00A15D3C" w:rsidRDefault="004B7EA2" w:rsidP="003D50A7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74" o:spid="_x0000_i1035" type="#_x0000_t75" style="width:479.25pt;height:215.25pt;visibility:visible">
            <v:imagedata r:id="rId19" o:title="" croptop="8793f"/>
          </v:shape>
        </w:pict>
      </w:r>
    </w:p>
    <w:p w:rsidR="004B7EA2" w:rsidRDefault="004B7EA2" w:rsidP="00B76E94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102</w:t>
      </w:r>
      <w:r>
        <w:rPr>
          <w:noProof/>
        </w:rPr>
        <w:fldChar w:fldCharType="end"/>
      </w:r>
      <w:r w:rsidRPr="00A15D3C">
        <w:t>. Выходные/отчетные формы</w:t>
      </w:r>
    </w:p>
    <w:p w:rsidR="004B7EA2" w:rsidRDefault="004B7EA2" w:rsidP="00501457">
      <w:r>
        <w:t>Для добавления нового отчета или выборки следует нажать кнопку «Зарегистрировать новый отчет». В отчете указать:</w:t>
      </w:r>
    </w:p>
    <w:p w:rsidR="004B7EA2" w:rsidRDefault="004B7EA2" w:rsidP="00D06F47">
      <w:pPr>
        <w:pStyle w:val="ListParagraph"/>
        <w:numPr>
          <w:ilvl w:val="0"/>
          <w:numId w:val="23"/>
        </w:numPr>
      </w:pPr>
      <w:r>
        <w:t>«Наименование» – наименование отчета для отображения меню выбора отчетов в соответствующих местах программного комплекса</w:t>
      </w:r>
    </w:p>
    <w:p w:rsidR="004B7EA2" w:rsidRDefault="004B7EA2" w:rsidP="00D06F47">
      <w:pPr>
        <w:pStyle w:val="ListParagraph"/>
        <w:numPr>
          <w:ilvl w:val="0"/>
          <w:numId w:val="23"/>
        </w:numPr>
      </w:pPr>
      <w:r>
        <w:t>«Область применения (код)» указать одно из значений</w:t>
      </w:r>
    </w:p>
    <w:p w:rsidR="004B7EA2" w:rsidRDefault="004B7EA2" w:rsidP="00B87E8C">
      <w:pPr>
        <w:pStyle w:val="ListParagraph"/>
        <w:numPr>
          <w:ilvl w:val="1"/>
          <w:numId w:val="23"/>
        </w:numPr>
      </w:pPr>
      <w:r>
        <w:t>«</w:t>
      </w:r>
      <w:r w:rsidRPr="00B87E8C">
        <w:t>requestXXX</w:t>
      </w:r>
      <w:r>
        <w:t xml:space="preserve">», где </w:t>
      </w:r>
      <w:r>
        <w:rPr>
          <w:lang w:val="en-US"/>
        </w:rPr>
        <w:t>XXX</w:t>
      </w:r>
      <w:r w:rsidRPr="00B87E8C">
        <w:t xml:space="preserve"> – </w:t>
      </w:r>
      <w:r>
        <w:t>код вида заявления – для привязки отчетной формы к карточкам заявлений соответствующего вида. При этом в скриптах для получения данных для отчетной формы можно использовать параметры «</w:t>
      </w:r>
      <w:r w:rsidRPr="00B87E8C">
        <w:t>:objId1</w:t>
      </w:r>
      <w:r>
        <w:t>» - ид карточки гражданина и «</w:t>
      </w:r>
      <w:r w:rsidRPr="00B87E8C">
        <w:t>:objId2</w:t>
      </w:r>
      <w:r>
        <w:t>» - ид заявления</w:t>
      </w:r>
    </w:p>
    <w:p w:rsidR="004B7EA2" w:rsidRDefault="004B7EA2" w:rsidP="00B87E8C">
      <w:pPr>
        <w:pStyle w:val="ListParagraph"/>
        <w:numPr>
          <w:ilvl w:val="1"/>
          <w:numId w:val="23"/>
        </w:numPr>
      </w:pPr>
      <w:r>
        <w:t>«</w:t>
      </w:r>
      <w:r>
        <w:rPr>
          <w:lang w:val="en-US"/>
        </w:rPr>
        <w:t>query</w:t>
      </w:r>
      <w:r>
        <w:t>»</w:t>
      </w:r>
      <w:r w:rsidRPr="0014535B">
        <w:t xml:space="preserve"> - </w:t>
      </w:r>
      <w:r>
        <w:t>для привязки выборки к списку выборок на стартовой форме приложения, доступной по нажатию кнопки «подготовить выборку» в разделе «Выборки/Отчеты»</w:t>
      </w:r>
    </w:p>
    <w:p w:rsidR="004B7EA2" w:rsidRDefault="004B7EA2" w:rsidP="00BC3D69">
      <w:pPr>
        <w:pStyle w:val="ListParagraph"/>
        <w:numPr>
          <w:ilvl w:val="0"/>
          <w:numId w:val="23"/>
        </w:numPr>
      </w:pPr>
      <w:r>
        <w:t xml:space="preserve">«Выходной формат». Одно из значений: </w:t>
      </w:r>
    </w:p>
    <w:p w:rsidR="004B7EA2" w:rsidRDefault="004B7EA2" w:rsidP="00B87E8C">
      <w:pPr>
        <w:pStyle w:val="ListParagraph"/>
        <w:numPr>
          <w:ilvl w:val="1"/>
          <w:numId w:val="23"/>
        </w:numPr>
      </w:pPr>
      <w:r w:rsidRPr="00BC3D69">
        <w:t>XDocReport Open Document (.odt)</w:t>
      </w:r>
    </w:p>
    <w:p w:rsidR="004B7EA2" w:rsidRDefault="004B7EA2" w:rsidP="00B87E8C">
      <w:pPr>
        <w:pStyle w:val="ListParagraph"/>
        <w:numPr>
          <w:ilvl w:val="1"/>
          <w:numId w:val="23"/>
        </w:numPr>
      </w:pPr>
      <w:r w:rsidRPr="00BC3D69">
        <w:t>XDocReport PDF .odt</w:t>
      </w:r>
    </w:p>
    <w:p w:rsidR="004B7EA2" w:rsidRDefault="004B7EA2" w:rsidP="00B87E8C">
      <w:pPr>
        <w:pStyle w:val="ListParagraph"/>
        <w:numPr>
          <w:ilvl w:val="1"/>
          <w:numId w:val="23"/>
        </w:numPr>
      </w:pPr>
      <w:r w:rsidRPr="00BC3D69">
        <w:t>JasperReports PDF .jrxml</w:t>
      </w:r>
    </w:p>
    <w:p w:rsidR="004B7EA2" w:rsidRDefault="004B7EA2" w:rsidP="00B87E8C">
      <w:pPr>
        <w:pStyle w:val="ListParagraph"/>
        <w:numPr>
          <w:ilvl w:val="1"/>
          <w:numId w:val="23"/>
        </w:numPr>
      </w:pPr>
      <w:r w:rsidRPr="00BC3D69">
        <w:t>JasperReports Xls .jrxml</w:t>
      </w:r>
    </w:p>
    <w:p w:rsidR="004B7EA2" w:rsidRDefault="004B7EA2" w:rsidP="00B87E8C">
      <w:pPr>
        <w:pStyle w:val="ListParagraph"/>
        <w:numPr>
          <w:ilvl w:val="1"/>
          <w:numId w:val="23"/>
        </w:numPr>
      </w:pPr>
      <w:r w:rsidRPr="00BC3D69">
        <w:t>JasperReports Docx .jrxml</w:t>
      </w:r>
    </w:p>
    <w:p w:rsidR="004B7EA2" w:rsidRPr="00501457" w:rsidRDefault="004B7EA2" w:rsidP="004711F4">
      <w:pPr>
        <w:ind w:firstLine="0"/>
        <w:jc w:val="center"/>
      </w:pPr>
      <w:r>
        <w:rPr>
          <w:noProof/>
        </w:rPr>
        <w:pict>
          <v:shape id="Рисунок 756" o:spid="_x0000_i1036" type="#_x0000_t75" style="width:380.25pt;height:213.75pt;visibility:visible">
            <v:imagedata r:id="rId20" o:title="" croptop="18629f" cropbottom="18275f" cropleft="15458f" cropright="15326f"/>
          </v:shape>
        </w:pict>
      </w:r>
    </w:p>
    <w:p w:rsidR="004B7EA2" w:rsidRPr="00A15D3C" w:rsidRDefault="004B7EA2" w:rsidP="00832E27">
      <w:pPr>
        <w:pStyle w:val="Heading3"/>
      </w:pPr>
      <w:bookmarkStart w:id="210" w:name="_Toc524525589"/>
      <w:r w:rsidRPr="00A15D3C">
        <w:t>Последние карточки</w:t>
      </w:r>
      <w:bookmarkEnd w:id="210"/>
    </w:p>
    <w:p w:rsidR="004B7EA2" w:rsidRPr="00A15D3C" w:rsidRDefault="004B7EA2" w:rsidP="000B0B5C">
      <w:r w:rsidRPr="00A15D3C">
        <w:t>Отображается список последних 10 просмотренных карточек клиентов (рис. 103).</w:t>
      </w:r>
    </w:p>
    <w:p w:rsidR="004B7EA2" w:rsidRPr="00A15D3C" w:rsidRDefault="004B7EA2" w:rsidP="000B0B5C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69" o:spid="_x0000_i1037" type="#_x0000_t75" style="width:476.25pt;height:229.5pt;visibility:visible">
            <v:imagedata r:id="rId21" o:title="" croptop="8285f"/>
          </v:shape>
        </w:pict>
      </w:r>
    </w:p>
    <w:p w:rsidR="004B7EA2" w:rsidRPr="00A15D3C" w:rsidRDefault="004B7EA2" w:rsidP="000B0B5C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103</w:t>
      </w:r>
      <w:r>
        <w:rPr>
          <w:noProof/>
        </w:rPr>
        <w:fldChar w:fldCharType="end"/>
      </w:r>
      <w:r w:rsidRPr="00A15D3C">
        <w:t>. Последние просмотренные карточки клиентов</w:t>
      </w:r>
    </w:p>
    <w:p w:rsidR="004B7EA2" w:rsidRPr="00A15D3C" w:rsidRDefault="004B7EA2" w:rsidP="00832E27">
      <w:pPr>
        <w:pStyle w:val="Heading3"/>
      </w:pPr>
      <w:bookmarkStart w:id="211" w:name="_Группы_клиентов"/>
      <w:bookmarkStart w:id="212" w:name="_Toc524525590"/>
      <w:bookmarkEnd w:id="211"/>
      <w:r w:rsidRPr="00A15D3C">
        <w:t>Группы клиентов</w:t>
      </w:r>
      <w:bookmarkEnd w:id="212"/>
    </w:p>
    <w:p w:rsidR="004B7EA2" w:rsidRPr="00A15D3C" w:rsidRDefault="004B7EA2" w:rsidP="005C5DA4">
      <w:r w:rsidRPr="00A15D3C">
        <w:t>В данном разделе осуществляется управление группами клиентов (рис. 104).</w:t>
      </w:r>
    </w:p>
    <w:p w:rsidR="004B7EA2" w:rsidRPr="00A15D3C" w:rsidRDefault="004B7EA2" w:rsidP="005C5DA4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70" o:spid="_x0000_i1038" type="#_x0000_t75" style="width:476.25pt;height:219.75pt;visibility:visible">
            <v:imagedata r:id="rId22" o:title="" croptop="8683f"/>
          </v:shape>
        </w:pict>
      </w:r>
    </w:p>
    <w:p w:rsidR="004B7EA2" w:rsidRPr="00A15D3C" w:rsidRDefault="004B7EA2" w:rsidP="00340E73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104</w:t>
      </w:r>
      <w:r>
        <w:rPr>
          <w:noProof/>
        </w:rPr>
        <w:fldChar w:fldCharType="end"/>
      </w:r>
      <w:r w:rsidRPr="00A15D3C">
        <w:t>. Группы клиентов</w:t>
      </w:r>
    </w:p>
    <w:p w:rsidR="004B7EA2" w:rsidRPr="00A15D3C" w:rsidRDefault="004B7EA2" w:rsidP="005C5DA4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71" o:spid="_x0000_i1039" type="#_x0000_t75" style="width:479.25pt;height:219.75pt;visibility:visible">
            <v:imagedata r:id="rId23" o:title="" croptop="8656f"/>
          </v:shape>
        </w:pict>
      </w:r>
    </w:p>
    <w:p w:rsidR="004B7EA2" w:rsidRPr="00A15D3C" w:rsidRDefault="004B7EA2" w:rsidP="00340E73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105</w:t>
      </w:r>
      <w:r>
        <w:rPr>
          <w:noProof/>
        </w:rPr>
        <w:fldChar w:fldCharType="end"/>
      </w:r>
      <w:r w:rsidRPr="00A15D3C">
        <w:t xml:space="preserve">. Создание группы </w:t>
      </w:r>
    </w:p>
    <w:p w:rsidR="004B7EA2" w:rsidRPr="00A15D3C" w:rsidRDefault="004B7EA2" w:rsidP="0093762A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72" o:spid="_x0000_i1040" type="#_x0000_t75" style="width:479.25pt;height:215.25pt;visibility:visible">
            <v:imagedata r:id="rId24" o:title="" croptop="8793f"/>
          </v:shape>
        </w:pict>
      </w:r>
    </w:p>
    <w:p w:rsidR="004B7EA2" w:rsidRPr="00A15D3C" w:rsidRDefault="004B7EA2" w:rsidP="0093762A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106</w:t>
      </w:r>
      <w:r>
        <w:rPr>
          <w:noProof/>
        </w:rPr>
        <w:fldChar w:fldCharType="end"/>
      </w:r>
      <w:r w:rsidRPr="00A15D3C">
        <w:t>. Успешное сохранение созданной группы</w:t>
      </w:r>
    </w:p>
    <w:p w:rsidR="004B7EA2" w:rsidRPr="00A15D3C" w:rsidRDefault="004B7EA2" w:rsidP="0093762A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73" o:spid="_x0000_i1041" type="#_x0000_t75" style="width:479.25pt;height:222pt;visibility:visible">
            <v:imagedata r:id="rId25" o:title="" croptop="9205f"/>
          </v:shape>
        </w:pict>
      </w:r>
    </w:p>
    <w:p w:rsidR="004B7EA2" w:rsidRPr="00A15D3C" w:rsidRDefault="004B7EA2" w:rsidP="0093762A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107</w:t>
      </w:r>
      <w:r>
        <w:rPr>
          <w:noProof/>
        </w:rPr>
        <w:fldChar w:fldCharType="end"/>
      </w:r>
      <w:r w:rsidRPr="00A15D3C">
        <w:t>. Добавление клиентов в группу</w:t>
      </w:r>
    </w:p>
    <w:p w:rsidR="004B7EA2" w:rsidRPr="00A15D3C" w:rsidRDefault="004B7EA2" w:rsidP="00832E27">
      <w:pPr>
        <w:pStyle w:val="Heading3"/>
      </w:pPr>
      <w:bookmarkStart w:id="213" w:name="_Оказываемые_услуги"/>
      <w:bookmarkStart w:id="214" w:name="_Журнал_регламентных_операций"/>
      <w:bookmarkStart w:id="215" w:name="_Toc524525591"/>
      <w:bookmarkEnd w:id="213"/>
      <w:bookmarkEnd w:id="214"/>
      <w:r w:rsidRPr="00A15D3C">
        <w:t>Журнал регламентных операций</w:t>
      </w:r>
      <w:bookmarkEnd w:id="215"/>
    </w:p>
    <w:p w:rsidR="004B7EA2" w:rsidRPr="00A15D3C" w:rsidRDefault="004B7EA2" w:rsidP="001F64DB"/>
    <w:p w:rsidR="004B7EA2" w:rsidRPr="00A15D3C" w:rsidRDefault="004B7EA2" w:rsidP="003B2ABB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75" o:spid="_x0000_i1042" type="#_x0000_t75" style="width:479.25pt;height:222.75pt;visibility:visible">
            <v:imagedata r:id="rId26" o:title="" croptop="7997f"/>
          </v:shape>
        </w:pict>
      </w:r>
    </w:p>
    <w:p w:rsidR="004B7EA2" w:rsidRPr="00A15D3C" w:rsidRDefault="004B7EA2" w:rsidP="003B2ABB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109</w:t>
      </w:r>
      <w:r>
        <w:rPr>
          <w:noProof/>
        </w:rPr>
        <w:fldChar w:fldCharType="end"/>
      </w:r>
      <w:r w:rsidRPr="00A15D3C">
        <w:t>. Журнал регламентных операций</w:t>
      </w:r>
    </w:p>
    <w:p w:rsidR="004B7EA2" w:rsidRPr="00A15D3C" w:rsidRDefault="004B7EA2" w:rsidP="00832E27">
      <w:pPr>
        <w:pStyle w:val="Heading3"/>
      </w:pPr>
      <w:bookmarkStart w:id="216" w:name="_Журнал_произведенных_операций"/>
      <w:bookmarkStart w:id="217" w:name="_Toc524525592"/>
      <w:bookmarkEnd w:id="216"/>
      <w:r w:rsidRPr="00A15D3C">
        <w:t>Журнал произведенных операций</w:t>
      </w:r>
      <w:bookmarkEnd w:id="217"/>
    </w:p>
    <w:p w:rsidR="004B7EA2" w:rsidRPr="00A15D3C" w:rsidRDefault="004B7EA2" w:rsidP="007E5109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pict>
          <v:shape id="Рисунок 880" o:spid="_x0000_i1043" type="#_x0000_t75" style="width:479.25pt;height:339pt;visibility:visible">
            <v:imagedata r:id="rId27" o:title="" croptop="5399f"/>
          </v:shape>
        </w:pict>
      </w:r>
    </w:p>
    <w:p w:rsidR="004B7EA2" w:rsidRPr="00A15D3C" w:rsidRDefault="004B7EA2" w:rsidP="007E5109">
      <w:pPr>
        <w:pStyle w:val="Caption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110</w:t>
      </w:r>
      <w:r>
        <w:rPr>
          <w:noProof/>
        </w:rPr>
        <w:fldChar w:fldCharType="end"/>
      </w:r>
      <w:r w:rsidRPr="00A15D3C">
        <w:t>. Журнал операций действий пользователя</w:t>
      </w:r>
    </w:p>
    <w:p w:rsidR="004B7EA2" w:rsidRPr="00A15D3C" w:rsidRDefault="004B7EA2" w:rsidP="00832E27">
      <w:pPr>
        <w:pStyle w:val="Heading3"/>
      </w:pPr>
      <w:bookmarkStart w:id="218" w:name="_Toc524525593"/>
      <w:r>
        <w:t xml:space="preserve"> </w:t>
      </w:r>
      <w:r w:rsidRPr="00A15D3C">
        <w:t>Выход из приложения</w:t>
      </w:r>
      <w:bookmarkEnd w:id="218"/>
    </w:p>
    <w:p w:rsidR="004B7EA2" w:rsidRPr="00A15D3C" w:rsidRDefault="004B7EA2" w:rsidP="00B940DC">
      <w:r w:rsidRPr="00A15D3C">
        <w:t>Нажатием на данное строчку меню</w:t>
      </w:r>
      <w:r>
        <w:t xml:space="preserve"> пользователя</w:t>
      </w:r>
      <w:r w:rsidRPr="00A15D3C">
        <w:t>, осуществляется выход из системы.</w:t>
      </w:r>
    </w:p>
    <w:p w:rsidR="004B7EA2" w:rsidRDefault="004B7EA2" w:rsidP="00941784">
      <w:pPr>
        <w:pStyle w:val="Heading2"/>
      </w:pPr>
      <w:bookmarkStart w:id="219" w:name="_Toc524525594"/>
      <w:r>
        <w:t xml:space="preserve">Администрирование  сервера приложений </w:t>
      </w:r>
      <w:bookmarkEnd w:id="219"/>
    </w:p>
    <w:p w:rsidR="004B7EA2" w:rsidRPr="00A15D3C" w:rsidRDefault="004B7EA2" w:rsidP="00941784">
      <w:pPr>
        <w:pStyle w:val="Heading3"/>
      </w:pPr>
      <w:bookmarkStart w:id="220" w:name="_Toc524525595"/>
      <w:r w:rsidRPr="00A15D3C">
        <w:t>Настройка соединения с БД</w:t>
      </w:r>
      <w:bookmarkEnd w:id="220"/>
    </w:p>
    <w:p w:rsidR="004B7EA2" w:rsidRDefault="004B7EA2" w:rsidP="0001636F">
      <w:r>
        <w:t>Соединение с БД указывается в специальном конфигурационном файле «</w:t>
      </w:r>
      <w:r>
        <w:rPr>
          <w:lang w:val="en-US"/>
        </w:rPr>
        <w:t>application</w:t>
      </w:r>
      <w:r w:rsidRPr="00A36F9D">
        <w:t>.</w:t>
      </w:r>
      <w:r>
        <w:rPr>
          <w:lang w:val="en-US"/>
        </w:rPr>
        <w:t>yml</w:t>
      </w:r>
      <w:r>
        <w:t xml:space="preserve">», расположенном в корневом каталоге с установленным </w:t>
      </w:r>
      <w:r>
        <w:rPr>
          <w:lang w:val="en-US"/>
        </w:rPr>
        <w:t>jar</w:t>
      </w:r>
      <w:r w:rsidRPr="00A36F9D">
        <w:t>-</w:t>
      </w:r>
      <w:r>
        <w:t xml:space="preserve">файлом сервера приложений, в разделе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95"/>
      </w:tblGrid>
      <w:tr w:rsidR="004B7EA2" w:rsidRPr="002B011F">
        <w:tc>
          <w:tcPr>
            <w:tcW w:w="10195" w:type="dxa"/>
          </w:tcPr>
          <w:p w:rsidR="004B7EA2" w:rsidRPr="002B011F" w:rsidRDefault="004B7EA2" w:rsidP="00CD289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</w:pP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spring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>: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br/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datasource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>: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br/>
              <w:t xml:space="preserve">    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driverClassName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org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postgresql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Driver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url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jdbc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>: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postgresql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>://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localhost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>:5432/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A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>18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username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&lt;имя пользователя, например 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>&gt;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password</w:t>
            </w: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 w:rsidRPr="00CD289D">
              <w:rPr>
                <w:rFonts w:ascii="Courier New" w:hAnsi="Courier New" w:cs="Courier New"/>
                <w:color w:val="000000"/>
                <w:sz w:val="20"/>
                <w:szCs w:val="20"/>
              </w:rPr>
              <w:t>&lt;пароль&gt;</w:t>
            </w:r>
          </w:p>
        </w:tc>
      </w:tr>
    </w:tbl>
    <w:p w:rsidR="004B7EA2" w:rsidRDefault="004B7EA2" w:rsidP="00D07F9D">
      <w:pPr>
        <w:pStyle w:val="Heading3"/>
      </w:pPr>
      <w:bookmarkStart w:id="221" w:name="_Toc524525596"/>
      <w:r>
        <w:t>Настройка каталога для файлового хранилища приложения</w:t>
      </w:r>
      <w:bookmarkEnd w:id="221"/>
    </w:p>
    <w:p w:rsidR="004B7EA2" w:rsidRDefault="004B7EA2" w:rsidP="008044AB">
      <w:r>
        <w:t>ППО «АСОИ Социальная защита населения 2013» сохраняет файлы, загруженные в систему в подкаталогах определенной структуры, расположенных в конфигурируемом месте. Имя каталога для хранения файлов указывается в специальном конфигурационном файле «</w:t>
      </w:r>
      <w:r>
        <w:rPr>
          <w:lang w:val="en-US"/>
        </w:rPr>
        <w:t>application</w:t>
      </w:r>
      <w:r w:rsidRPr="00A36F9D">
        <w:t>.</w:t>
      </w:r>
      <w:r>
        <w:rPr>
          <w:lang w:val="en-US"/>
        </w:rPr>
        <w:t>yml</w:t>
      </w:r>
      <w:r>
        <w:t xml:space="preserve">», расположенном в корневом каталоге с установленным </w:t>
      </w:r>
      <w:r>
        <w:rPr>
          <w:lang w:val="en-US"/>
        </w:rPr>
        <w:t>jar</w:t>
      </w:r>
      <w:r w:rsidRPr="00A36F9D">
        <w:t>-</w:t>
      </w:r>
      <w:r>
        <w:t xml:space="preserve">файлом сервера приложений, в разделе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95"/>
      </w:tblGrid>
      <w:tr w:rsidR="004B7EA2" w:rsidRPr="009B4206">
        <w:tc>
          <w:tcPr>
            <w:tcW w:w="10195" w:type="dxa"/>
          </w:tcPr>
          <w:p w:rsidR="004B7EA2" w:rsidRPr="00CD289D" w:rsidRDefault="004B7EA2" w:rsidP="00CD289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</w:pP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file-storage:</w:t>
            </w:r>
          </w:p>
          <w:p w:rsidR="004B7EA2" w:rsidRPr="00CD289D" w:rsidRDefault="004B7EA2" w:rsidP="00CD289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lang w:val="en-US"/>
              </w:rPr>
            </w:pPr>
            <w:r w:rsidRPr="00CD289D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 xml:space="preserve">  path: c:/data/a18/file-storage/</w:t>
            </w:r>
          </w:p>
        </w:tc>
      </w:tr>
    </w:tbl>
    <w:p w:rsidR="004B7EA2" w:rsidRPr="00534374" w:rsidRDefault="004B7EA2" w:rsidP="008044AB">
      <w:pPr>
        <w:rPr>
          <w:lang w:val="en-US"/>
        </w:rPr>
      </w:pPr>
    </w:p>
    <w:p w:rsidR="004B7EA2" w:rsidRPr="00A15D3C" w:rsidRDefault="004B7EA2" w:rsidP="00D07F9D">
      <w:pPr>
        <w:pStyle w:val="Heading3"/>
      </w:pPr>
      <w:bookmarkStart w:id="222" w:name="_Toc524525597"/>
      <w:r>
        <w:t>Резервное копирование базы данных</w:t>
      </w:r>
      <w:bookmarkEnd w:id="222"/>
    </w:p>
    <w:p w:rsidR="004B7EA2" w:rsidRDefault="004B7EA2" w:rsidP="007042A9">
      <w:r>
        <w:t>Резервному копированию подлежат файлы реляционной базы данных и файлы из файлового хранилища.</w:t>
      </w:r>
    </w:p>
    <w:p w:rsidR="004B7EA2" w:rsidRDefault="004B7EA2" w:rsidP="007042A9">
      <w:r>
        <w:t>Резервное копирование файлового хранилища осуществляется стандартными средствами операционной системы или сторонними программными продуктами для резервного копирования файлов по желанию эксплуатанта.</w:t>
      </w:r>
    </w:p>
    <w:p w:rsidR="004B7EA2" w:rsidRPr="005F576F" w:rsidRDefault="004B7EA2" w:rsidP="007042A9">
      <w:r>
        <w:t>Резервное копирование реляционной базы данных осуществляется штатными средствами РСУБД. Документация по осуществлению резервного копирования для конкретных РСУБД эксплуатанта поставляется с соответствующей РСУБД и не входит в настоящий документ.</w:t>
      </w:r>
    </w:p>
    <w:p w:rsidR="004B7EA2" w:rsidRPr="00CA0834" w:rsidRDefault="004B7EA2" w:rsidP="00CA0834"/>
    <w:p w:rsidR="004B7EA2" w:rsidRPr="00A15D3C" w:rsidRDefault="004B7EA2" w:rsidP="00840C8B">
      <w:pPr>
        <w:pStyle w:val="Heading3"/>
      </w:pPr>
      <w:bookmarkStart w:id="223" w:name="_Toc524525598"/>
      <w:r>
        <w:t>Запуск сервера приложений</w:t>
      </w:r>
      <w:bookmarkEnd w:id="223"/>
    </w:p>
    <w:p w:rsidR="004B7EA2" w:rsidRDefault="004B7EA2" w:rsidP="00840C8B">
      <w:r>
        <w:t xml:space="preserve">Сервер приложений представляется собой </w:t>
      </w:r>
      <w:r>
        <w:rPr>
          <w:lang w:val="en-US"/>
        </w:rPr>
        <w:t>JAVA</w:t>
      </w:r>
      <w:r w:rsidRPr="00840C8B">
        <w:t xml:space="preserve"> </w:t>
      </w:r>
      <w:r>
        <w:rPr>
          <w:lang w:val="en-US"/>
        </w:rPr>
        <w:t>spring</w:t>
      </w:r>
      <w:r w:rsidRPr="00840C8B">
        <w:t xml:space="preserve"> </w:t>
      </w:r>
      <w:r>
        <w:rPr>
          <w:lang w:val="en-US"/>
        </w:rPr>
        <w:t>boot</w:t>
      </w:r>
      <w:r w:rsidRPr="00840C8B">
        <w:t xml:space="preserve"> </w:t>
      </w:r>
      <w:r>
        <w:rPr>
          <w:lang w:val="en-US"/>
        </w:rPr>
        <w:t>JAR</w:t>
      </w:r>
      <w:r w:rsidRPr="00840C8B">
        <w:t xml:space="preserve"> </w:t>
      </w:r>
      <w:r>
        <w:t xml:space="preserve">файл, запускаемый как отдельный самостоятельный процесс </w:t>
      </w:r>
      <w:r>
        <w:rPr>
          <w:lang w:val="en-US"/>
        </w:rPr>
        <w:t>java</w:t>
      </w:r>
      <w:r>
        <w:t>.</w:t>
      </w:r>
    </w:p>
    <w:p w:rsidR="004B7EA2" w:rsidRDefault="004B7EA2" w:rsidP="00840C8B">
      <w:r>
        <w:t>Для запуска приложения необходимо запустить следующую команду: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95"/>
      </w:tblGrid>
      <w:tr w:rsidR="004B7EA2" w:rsidRPr="00C15E21">
        <w:tc>
          <w:tcPr>
            <w:tcW w:w="10195" w:type="dxa"/>
          </w:tcPr>
          <w:p w:rsidR="004B7EA2" w:rsidRPr="00C15E21" w:rsidRDefault="004B7EA2" w:rsidP="00CD289D">
            <w:pPr>
              <w:ind w:firstLine="0"/>
            </w:pPr>
            <w:r w:rsidRPr="00CD289D">
              <w:rPr>
                <w:lang w:val="en-US"/>
              </w:rPr>
              <w:t>java</w:t>
            </w:r>
            <w:r w:rsidRPr="00C15E21">
              <w:t xml:space="preserve"> -</w:t>
            </w:r>
            <w:r w:rsidRPr="00CD289D">
              <w:rPr>
                <w:lang w:val="en-US"/>
              </w:rPr>
              <w:t>Dspring</w:t>
            </w:r>
            <w:r w:rsidRPr="00C15E21">
              <w:t>.</w:t>
            </w:r>
            <w:r w:rsidRPr="00CD289D">
              <w:rPr>
                <w:lang w:val="en-US"/>
              </w:rPr>
              <w:t>profiles</w:t>
            </w:r>
            <w:r w:rsidRPr="00C15E21">
              <w:t>.</w:t>
            </w:r>
            <w:r w:rsidRPr="00CD289D">
              <w:rPr>
                <w:lang w:val="en-US"/>
              </w:rPr>
              <w:t>active</w:t>
            </w:r>
            <w:r w:rsidRPr="00C15E21">
              <w:t>=</w:t>
            </w:r>
            <w:r w:rsidRPr="00CD289D">
              <w:rPr>
                <w:lang w:val="en-US"/>
              </w:rPr>
              <w:t>tb</w:t>
            </w:r>
            <w:r w:rsidRPr="00C15E21">
              <w:t xml:space="preserve"> -</w:t>
            </w:r>
            <w:r w:rsidRPr="00CD289D">
              <w:rPr>
                <w:lang w:val="en-US"/>
              </w:rPr>
              <w:t>jar</w:t>
            </w:r>
            <w:r w:rsidRPr="00C15E21">
              <w:t xml:space="preserve"> &lt;</w:t>
            </w:r>
            <w:r>
              <w:t xml:space="preserve">полный путь к </w:t>
            </w:r>
            <w:r w:rsidRPr="00CD289D">
              <w:rPr>
                <w:lang w:val="en-US"/>
              </w:rPr>
              <w:t>jar</w:t>
            </w:r>
            <w:r w:rsidRPr="00C15E21">
              <w:t xml:space="preserve"> </w:t>
            </w:r>
            <w:r>
              <w:t>файлу с установленной версией приложения</w:t>
            </w:r>
            <w:r w:rsidRPr="00C15E21">
              <w:t>&gt;</w:t>
            </w:r>
          </w:p>
        </w:tc>
      </w:tr>
    </w:tbl>
    <w:p w:rsidR="004B7EA2" w:rsidRPr="00C15E21" w:rsidRDefault="004B7EA2" w:rsidP="00840C8B"/>
    <w:p w:rsidR="004B7EA2" w:rsidRPr="00C15E21" w:rsidRDefault="004B7EA2" w:rsidP="00A20822"/>
    <w:p w:rsidR="004B7EA2" w:rsidRPr="00C15E21" w:rsidRDefault="004B7EA2" w:rsidP="00F8128C">
      <w:pPr>
        <w:spacing w:line="240" w:lineRule="auto"/>
        <w:ind w:firstLine="0"/>
        <w:jc w:val="left"/>
      </w:pPr>
      <w:bookmarkStart w:id="224" w:name="_PictureBullets"/>
      <w:bookmarkEnd w:id="197"/>
      <w:r w:rsidRPr="00BD2811">
        <w:rPr>
          <w:vanish/>
        </w:rPr>
        <w:pict>
          <v:shape id="_x0000_i1044" type="#_x0000_t75" style="width:12pt;height:12pt" o:bullet="t">
            <v:imagedata r:id="rId28" o:title=""/>
          </v:shape>
        </w:pict>
      </w:r>
      <w:r w:rsidRPr="00BD2811">
        <w:rPr>
          <w:vanish/>
        </w:rPr>
        <w:pict>
          <v:shape id="_x0000_i1045" type="#_x0000_t75" style="width:12pt;height:12pt" o:bullet="t">
            <v:imagedata r:id="rId29" o:title=""/>
          </v:shape>
        </w:pict>
      </w:r>
      <w:r w:rsidRPr="00BD2811">
        <w:rPr>
          <w:vanish/>
        </w:rPr>
        <w:pict>
          <v:shape id="_x0000_i1046" type="#_x0000_t75" style="width:12pt;height:12pt" o:bullet="t">
            <v:imagedata r:id="rId30" o:title=""/>
          </v:shape>
        </w:pict>
      </w:r>
      <w:r w:rsidRPr="00BD2811">
        <w:rPr>
          <w:vanish/>
        </w:rPr>
        <w:pict>
          <v:shape id="_x0000_i1047" type="#_x0000_t75" style="width:12pt;height:12pt" o:bullet="t">
            <v:imagedata r:id="rId31" o:title=""/>
          </v:shape>
        </w:pict>
      </w:r>
      <w:r w:rsidRPr="00BD2811">
        <w:rPr>
          <w:vanish/>
        </w:rPr>
        <w:pict>
          <v:shape id="_x0000_i1048" type="#_x0000_t75" style="width:12pt;height:12pt" o:bullet="t">
            <v:imagedata r:id="rId32" o:title=""/>
          </v:shape>
        </w:pict>
      </w:r>
      <w:r w:rsidRPr="00BD2811">
        <w:rPr>
          <w:vanish/>
        </w:rPr>
        <w:pict>
          <v:shape id="_x0000_i1049" type="#_x0000_t75" style="width:12pt;height:12pt" o:bullet="t">
            <v:imagedata r:id="rId33" o:title=""/>
          </v:shape>
        </w:pict>
      </w:r>
      <w:r w:rsidRPr="00BD2811">
        <w:rPr>
          <w:vanish/>
        </w:rPr>
        <w:pict>
          <v:shape id="_x0000_i1050" type="#_x0000_t75" style="width:12.75pt;height:11.25pt" o:bullet="t">
            <v:imagedata r:id="rId34" o:title=""/>
          </v:shape>
        </w:pict>
      </w:r>
      <w:r w:rsidRPr="00BD2811">
        <w:rPr>
          <w:vanish/>
        </w:rPr>
        <w:pict>
          <v:shape id="_x0000_i1051" type="#_x0000_t75" style="width:10.5pt;height:12.75pt" o:bullet="t">
            <v:imagedata r:id="rId35" o:title=""/>
          </v:shape>
        </w:pict>
      </w:r>
      <w:r w:rsidRPr="00BD2811">
        <w:rPr>
          <w:vanish/>
        </w:rPr>
        <w:pict>
          <v:shape id="_x0000_i1052" type="#_x0000_t75" style="width:11.25pt;height:14.25pt" o:bullet="t">
            <v:imagedata r:id="rId36" o:title=""/>
          </v:shape>
        </w:pict>
      </w:r>
      <w:r w:rsidRPr="00BD2811">
        <w:rPr>
          <w:vanish/>
        </w:rPr>
        <w:pict>
          <v:shape id="_x0000_i1053" type="#_x0000_t75" style="width:12pt;height:12pt" o:bullet="t">
            <v:imagedata r:id="rId37" o:title=""/>
          </v:shape>
        </w:pict>
      </w:r>
      <w:r w:rsidRPr="00BD2811">
        <w:rPr>
          <w:vanish/>
        </w:rPr>
        <w:pict>
          <v:shape id="_x0000_i1054" type="#_x0000_t75" style="width:12pt;height:12pt" o:bullet="t">
            <v:imagedata r:id="rId38" o:title=""/>
          </v:shape>
        </w:pict>
      </w:r>
      <w:r w:rsidRPr="00BD2811">
        <w:rPr>
          <w:vanish/>
        </w:rPr>
        <w:pict>
          <v:shape id="_x0000_i1055" type="#_x0000_t75" style="width:12pt;height:12pt" o:bullet="t">
            <v:imagedata r:id="rId39" o:title=""/>
          </v:shape>
        </w:pict>
      </w:r>
      <w:r w:rsidRPr="00BD2811">
        <w:rPr>
          <w:vanish/>
        </w:rPr>
        <w:pict>
          <v:shape id="_x0000_i1056" type="#_x0000_t75" style="width:12pt;height:12pt" o:bullet="t">
            <v:imagedata r:id="rId40" o:title=""/>
          </v:shape>
        </w:pict>
      </w:r>
      <w:r w:rsidRPr="00BD2811">
        <w:rPr>
          <w:vanish/>
        </w:rPr>
        <w:pict>
          <v:shape id="_x0000_i1057" type="#_x0000_t75" style="width:12pt;height:12pt" o:bullet="t">
            <v:imagedata r:id="rId41" o:title=""/>
          </v:shape>
        </w:pict>
      </w:r>
      <w:r w:rsidRPr="00BD2811">
        <w:rPr>
          <w:vanish/>
        </w:rPr>
        <w:pict>
          <v:shape id="_x0000_i1058" type="#_x0000_t75" style="width:12pt;height:12pt" o:bullet="t">
            <v:imagedata r:id="rId42" o:title=""/>
          </v:shape>
        </w:pict>
      </w:r>
      <w:r w:rsidRPr="00BD2811">
        <w:rPr>
          <w:vanish/>
        </w:rPr>
        <w:pict>
          <v:shape id="_x0000_i1059" type="#_x0000_t75" style="width:13.5pt;height:12.75pt" o:bullet="t">
            <v:imagedata r:id="rId43" o:title=""/>
          </v:shape>
        </w:pict>
      </w:r>
      <w:r w:rsidRPr="00BD2811">
        <w:rPr>
          <w:vanish/>
        </w:rPr>
        <w:pict>
          <v:shape id="_x0000_i1060" type="#_x0000_t75" style="width:12pt;height:12pt" o:bullet="t">
            <v:imagedata r:id="rId44" o:title=""/>
          </v:shape>
        </w:pict>
      </w:r>
      <w:r w:rsidRPr="00BD2811">
        <w:rPr>
          <w:vanish/>
        </w:rPr>
        <w:pict>
          <v:shape id="_x0000_i1061" type="#_x0000_t75" style="width:12pt;height:10.5pt" o:bullet="t">
            <v:imagedata r:id="rId45" o:title=""/>
          </v:shape>
        </w:pict>
      </w:r>
      <w:r w:rsidRPr="00BD2811">
        <w:rPr>
          <w:vanish/>
        </w:rPr>
        <w:pict>
          <v:shape id="_x0000_i1062" type="#_x0000_t75" style="width:13.5pt;height:13.5pt" o:bullet="t">
            <v:imagedata r:id="rId46" o:title=""/>
          </v:shape>
        </w:pict>
      </w:r>
      <w:r w:rsidRPr="00BD2811">
        <w:rPr>
          <w:vanish/>
        </w:rPr>
        <w:pict>
          <v:shape id="_x0000_i1063" type="#_x0000_t75" style="width:12pt;height:12pt" o:bullet="t">
            <v:imagedata r:id="rId47" o:title=""/>
          </v:shape>
        </w:pict>
      </w:r>
      <w:r w:rsidRPr="00BD2811">
        <w:rPr>
          <w:vanish/>
        </w:rPr>
        <w:pict>
          <v:shape id="_x0000_i1064" type="#_x0000_t75" style="width:12pt;height:12pt" o:bullet="t">
            <v:imagedata r:id="rId48" o:title=""/>
          </v:shape>
        </w:pict>
      </w:r>
      <w:r w:rsidRPr="00BD2811">
        <w:rPr>
          <w:vanish/>
        </w:rPr>
        <w:pict>
          <v:shape id="_x0000_i1065" type="#_x0000_t75" style="width:12pt;height:12pt" o:bullet="t">
            <v:imagedata r:id="rId49" o:title=""/>
          </v:shape>
        </w:pict>
      </w:r>
      <w:r w:rsidRPr="00BD2811">
        <w:rPr>
          <w:vanish/>
        </w:rPr>
        <w:pict>
          <v:shape id="_x0000_i1066" type="#_x0000_t75" style="width:12pt;height:12pt" o:bullet="t">
            <v:imagedata r:id="rId50" o:title=""/>
          </v:shape>
        </w:pict>
      </w:r>
      <w:r w:rsidRPr="00BD2811">
        <w:rPr>
          <w:vanish/>
        </w:rPr>
        <w:pict>
          <v:shape id="_x0000_i1067" type="#_x0000_t75" style="width:9.75pt;height:10.5pt" o:bullet="t">
            <v:imagedata r:id="rId51" o:title=""/>
          </v:shape>
        </w:pict>
      </w:r>
      <w:r w:rsidRPr="00BD2811">
        <w:rPr>
          <w:vanish/>
        </w:rPr>
        <w:pict>
          <v:shape id="_x0000_i1068" type="#_x0000_t75" style="width:12pt;height:12pt" o:bullet="t">
            <v:imagedata r:id="rId52" o:title=""/>
          </v:shape>
        </w:pict>
      </w:r>
      <w:r w:rsidRPr="00BD2811">
        <w:rPr>
          <w:vanish/>
        </w:rPr>
        <w:pict>
          <v:shape id="_x0000_i1069" type="#_x0000_t75" style="width:13.5pt;height:13.5pt" o:bullet="t">
            <v:imagedata r:id="rId53" o:title=""/>
          </v:shape>
        </w:pict>
      </w:r>
      <w:r w:rsidRPr="00BD2811">
        <w:rPr>
          <w:vanish/>
        </w:rPr>
        <w:pict>
          <v:shape id="_x0000_i1070" type="#_x0000_t75" style="width:13.5pt;height:11.25pt" o:bullet="t">
            <v:imagedata r:id="rId54" o:title=""/>
          </v:shape>
        </w:pict>
      </w:r>
      <w:r w:rsidRPr="00BD2811">
        <w:rPr>
          <w:vanish/>
        </w:rPr>
        <w:pict>
          <v:shape id="_x0000_i1071" type="#_x0000_t75" style="width:12pt;height:11.25pt" o:bullet="t">
            <v:imagedata r:id="rId55" o:title=""/>
          </v:shape>
        </w:pict>
      </w:r>
      <w:r w:rsidRPr="00BD2811">
        <w:rPr>
          <w:vanish/>
        </w:rPr>
        <w:pict>
          <v:shape id="_x0000_i1072" type="#_x0000_t75" style="width:13.5pt;height:5.25pt" o:bullet="t">
            <v:imagedata r:id="rId56" o:title=""/>
          </v:shape>
        </w:pict>
      </w:r>
      <w:r w:rsidRPr="00BD2811">
        <w:rPr>
          <w:vanish/>
        </w:rPr>
        <w:pict>
          <v:shape id="_x0000_i1073" type="#_x0000_t75" style="width:15.75pt;height:16.5pt" o:bullet="t">
            <v:imagedata r:id="rId57" o:title=""/>
          </v:shape>
        </w:pict>
      </w:r>
      <w:r w:rsidRPr="00BD2811">
        <w:rPr>
          <w:vanish/>
        </w:rPr>
        <w:pict>
          <v:shape id="_x0000_i1074" type="#_x0000_t75" style="width:14.25pt;height:13.5pt" o:bullet="t">
            <v:imagedata r:id="rId58" o:title=""/>
          </v:shape>
        </w:pict>
      </w:r>
      <w:r w:rsidRPr="00BD2811">
        <w:rPr>
          <w:vanish/>
        </w:rPr>
        <w:pict>
          <v:shape id="_x0000_i1075" type="#_x0000_t75" style="width:15pt;height:14.25pt" o:bullet="t">
            <v:imagedata r:id="rId59" o:title=""/>
          </v:shape>
        </w:pict>
      </w:r>
      <w:r w:rsidRPr="00BD2811">
        <w:rPr>
          <w:vanish/>
        </w:rPr>
        <w:pict>
          <v:shape id="_x0000_i1076" type="#_x0000_t75" style="width:10.5pt;height:12.75pt" o:bullet="t">
            <v:imagedata r:id="rId60" o:title=""/>
          </v:shape>
        </w:pict>
      </w:r>
      <w:r w:rsidRPr="00BD2811">
        <w:rPr>
          <w:vanish/>
        </w:rPr>
        <w:pict>
          <v:shape id="_x0000_i1077" type="#_x0000_t75" style="width:12.75pt;height:12.75pt" o:bullet="t">
            <v:imagedata r:id="rId61" o:title=""/>
          </v:shape>
        </w:pict>
      </w:r>
      <w:r w:rsidRPr="00BD2811">
        <w:rPr>
          <w:vanish/>
        </w:rPr>
        <w:pict>
          <v:shape id="_x0000_i1078" type="#_x0000_t75" style="width:17.25pt;height:15.75pt;visibility:visible" o:bullet="t">
            <v:imagedata r:id="rId62" o:title=""/>
          </v:shape>
        </w:pict>
      </w:r>
      <w:r w:rsidRPr="00BD2811">
        <w:rPr>
          <w:vanish/>
        </w:rPr>
        <w:pict>
          <v:shape id="_x0000_i1079" type="#_x0000_t75" style="width:6pt;height:3.75pt;visibility:visible" o:bullet="t">
            <v:imagedata r:id="rId63" o:title="" croptop="10564f" cropbottom="53914f" cropleft="3502f" cropright="61662f"/>
          </v:shape>
        </w:pict>
      </w:r>
      <w:r w:rsidRPr="00BD2811">
        <w:rPr>
          <w:vanish/>
        </w:rPr>
        <w:pict>
          <v:shape id="_x0000_i1080" type="#_x0000_t75" style="width:12.75pt;height:13.5pt" o:bullet="t">
            <v:imagedata r:id="rId64" o:title=""/>
          </v:shape>
        </w:pict>
      </w:r>
      <w:r w:rsidRPr="00BD2811">
        <w:rPr>
          <w:vanish/>
        </w:rPr>
        <w:pict>
          <v:shape id="_x0000_i1081" type="#_x0000_t75" style="width:15pt;height:15.75pt" o:bullet="t">
            <v:imagedata r:id="rId65" o:title=""/>
          </v:shape>
        </w:pict>
      </w:r>
      <w:r w:rsidRPr="00BD2811">
        <w:rPr>
          <w:vanish/>
        </w:rPr>
        <w:pict>
          <v:shape id="_x0000_i1082" type="#_x0000_t75" style="width:13.5pt;height:12.75pt" o:bullet="t">
            <v:imagedata r:id="rId66" o:title=""/>
          </v:shape>
        </w:pict>
      </w:r>
      <w:r w:rsidRPr="00BD2811">
        <w:rPr>
          <w:vanish/>
        </w:rPr>
        <w:pict>
          <v:shape id="_x0000_i1083" type="#_x0000_t75" style="width:13.5pt;height:12.75pt" o:bullet="t">
            <v:imagedata r:id="rId67" o:title=""/>
          </v:shape>
        </w:pict>
      </w:r>
      <w:r w:rsidRPr="00BD2811">
        <w:rPr>
          <w:vanish/>
        </w:rPr>
        <w:pict>
          <v:shape id="_x0000_i1084" type="#_x0000_t75" style="width:13.5pt;height:13.5pt" o:bullet="t">
            <v:imagedata r:id="rId68" o:title=""/>
          </v:shape>
        </w:pict>
      </w:r>
      <w:r w:rsidRPr="00BD2811">
        <w:rPr>
          <w:vanish/>
        </w:rPr>
        <w:pict>
          <v:shape id="_x0000_i1085" type="#_x0000_t75" style="width:13.5pt;height:12.75pt" o:bullet="t">
            <v:imagedata r:id="rId69" o:title=""/>
          </v:shape>
        </w:pict>
      </w:r>
      <w:r w:rsidRPr="00BD2811">
        <w:rPr>
          <w:vanish/>
        </w:rPr>
        <w:pict>
          <v:shape id="_x0000_i1086" type="#_x0000_t75" style="width:14.25pt;height:15pt" o:bullet="t">
            <v:imagedata r:id="rId70" o:title=""/>
          </v:shape>
        </w:pict>
      </w:r>
      <w:r w:rsidRPr="00BD2811">
        <w:rPr>
          <w:vanish/>
        </w:rPr>
        <w:pict>
          <v:shape id="_x0000_i1087" type="#_x0000_t75" style="width:12pt;height:12pt" o:bullet="t">
            <v:imagedata r:id="rId71" o:title=""/>
          </v:shape>
        </w:pict>
      </w:r>
      <w:r w:rsidRPr="00BD2811">
        <w:rPr>
          <w:vanish/>
        </w:rPr>
        <w:pict>
          <v:shape id="_x0000_i1088" type="#_x0000_t75" style="width:13.5pt;height:12.75pt" o:bullet="t">
            <v:imagedata r:id="rId72" o:title=""/>
          </v:shape>
        </w:pict>
      </w:r>
      <w:r w:rsidRPr="00BD2811">
        <w:rPr>
          <w:vanish/>
        </w:rPr>
        <w:pict>
          <v:shape id="_x0000_i1089" type="#_x0000_t75" style="width:13.5pt;height:12.75pt" o:bullet="t">
            <v:imagedata r:id="rId73" o:title=""/>
          </v:shape>
        </w:pict>
      </w:r>
      <w:r w:rsidRPr="00BD2811">
        <w:rPr>
          <w:vanish/>
        </w:rPr>
        <w:pict>
          <v:shape id="_x0000_i1090" type="#_x0000_t75" style="width:13.5pt;height:12pt" o:bullet="t">
            <v:imagedata r:id="rId74" o:title=""/>
          </v:shape>
        </w:pict>
      </w:r>
      <w:r w:rsidRPr="00BD2811">
        <w:rPr>
          <w:vanish/>
        </w:rPr>
        <w:pict>
          <v:shape id="_x0000_i1091" type="#_x0000_t75" style="width:12.75pt;height:12.75pt" o:bullet="t">
            <v:imagedata r:id="rId75" o:title=""/>
          </v:shape>
        </w:pict>
      </w:r>
      <w:r w:rsidRPr="00BD2811">
        <w:rPr>
          <w:vanish/>
        </w:rPr>
        <w:pict>
          <v:shape id="_x0000_i1092" type="#_x0000_t75" style="width:15.75pt;height:14.25pt" o:bullet="t">
            <v:imagedata r:id="rId76" o:title=""/>
          </v:shape>
        </w:pict>
      </w:r>
      <w:r w:rsidRPr="00BD2811">
        <w:rPr>
          <w:vanish/>
        </w:rPr>
        <w:pict>
          <v:shape id="_x0000_i1093" type="#_x0000_t75" style="width:12pt;height:12.75pt" o:bullet="t">
            <v:imagedata r:id="rId77" o:title=""/>
          </v:shape>
        </w:pict>
      </w:r>
      <w:r w:rsidRPr="00BD2811">
        <w:rPr>
          <w:vanish/>
        </w:rPr>
        <w:pict>
          <v:shape id="_x0000_i1094" type="#_x0000_t75" style="width:19.5pt;height:17.25pt;visibility:visible" o:bullet="t">
            <v:imagedata r:id="rId78" o:title=""/>
          </v:shape>
        </w:pict>
      </w:r>
      <w:bookmarkEnd w:id="224"/>
    </w:p>
    <w:sectPr w:rsidR="004B7EA2" w:rsidRPr="00C15E21" w:rsidSect="00297228">
      <w:headerReference w:type="default" r:id="rId79"/>
      <w:footerReference w:type="default" r:id="rId80"/>
      <w:footerReference w:type="first" r:id="rId8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EA2" w:rsidRDefault="004B7EA2">
      <w:r>
        <w:separator/>
      </w:r>
    </w:p>
    <w:p w:rsidR="004B7EA2" w:rsidRDefault="004B7EA2"/>
  </w:endnote>
  <w:endnote w:type="continuationSeparator" w:id="0">
    <w:p w:rsidR="004B7EA2" w:rsidRDefault="004B7EA2">
      <w:r>
        <w:continuationSeparator/>
      </w:r>
    </w:p>
    <w:p w:rsidR="004B7EA2" w:rsidRDefault="004B7EA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A2" w:rsidRPr="009F3ACD" w:rsidRDefault="004B7EA2" w:rsidP="00A528CE">
    <w:pPr>
      <w:pStyle w:val="Footer"/>
      <w:framePr w:wrap="auto" w:vAnchor="text" w:hAnchor="page" w:x="10599" w:y="66"/>
      <w:rPr>
        <w:rStyle w:val="PageNumber"/>
        <w:sz w:val="23"/>
        <w:szCs w:val="23"/>
      </w:rPr>
    </w:pPr>
    <w:r w:rsidRPr="00641454">
      <w:rPr>
        <w:rStyle w:val="PageNumber"/>
        <w:sz w:val="22"/>
        <w:szCs w:val="22"/>
      </w:rPr>
      <w:fldChar w:fldCharType="begin"/>
    </w:r>
    <w:r w:rsidRPr="00641454">
      <w:rPr>
        <w:rStyle w:val="PageNumber"/>
        <w:sz w:val="22"/>
        <w:szCs w:val="22"/>
      </w:rPr>
      <w:instrText xml:space="preserve">PAGE  </w:instrText>
    </w:r>
    <w:r w:rsidRPr="00641454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5</w:t>
    </w:r>
    <w:r w:rsidRPr="00641454">
      <w:rPr>
        <w:rStyle w:val="PageNumber"/>
        <w:sz w:val="22"/>
        <w:szCs w:val="22"/>
      </w:rPr>
      <w:fldChar w:fldCharType="end"/>
    </w:r>
  </w:p>
  <w:p w:rsidR="004B7EA2" w:rsidRPr="00D50376" w:rsidRDefault="004B7EA2" w:rsidP="008637A2">
    <w:pPr>
      <w:pStyle w:val="Footer"/>
      <w:ind w:right="360" w:firstLine="0"/>
      <w:rPr>
        <w:sz w:val="18"/>
        <w:szCs w:val="18"/>
      </w:rPr>
    </w:pPr>
    <w:r>
      <w:rPr>
        <w:sz w:val="18"/>
        <w:szCs w:val="18"/>
      </w:rPr>
      <w:t>Руководство администратора по программному продукту ППО «АСОИ Социальная защита населения 2013»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A2" w:rsidRPr="00A528CE" w:rsidRDefault="004B7EA2" w:rsidP="008762A4">
    <w:pPr>
      <w:pStyle w:val="Footer"/>
      <w:spacing w:before="120"/>
      <w:ind w:right="357" w:firstLine="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A2" w:rsidRPr="00A528CE" w:rsidRDefault="004B7EA2" w:rsidP="003925FE">
    <w:pPr>
      <w:pStyle w:val="Footer"/>
      <w:framePr w:wrap="auto" w:vAnchor="text" w:hAnchor="margin" w:xAlign="right" w:y="1"/>
      <w:rPr>
        <w:rStyle w:val="PageNumber"/>
        <w:sz w:val="22"/>
        <w:szCs w:val="22"/>
      </w:rPr>
    </w:pPr>
    <w:r w:rsidRPr="00A528CE">
      <w:rPr>
        <w:rStyle w:val="PageNumber"/>
        <w:sz w:val="22"/>
        <w:szCs w:val="22"/>
      </w:rPr>
      <w:fldChar w:fldCharType="begin"/>
    </w:r>
    <w:r w:rsidRPr="00A528CE">
      <w:rPr>
        <w:rStyle w:val="PageNumber"/>
        <w:sz w:val="22"/>
        <w:szCs w:val="22"/>
      </w:rPr>
      <w:instrText xml:space="preserve">PAGE  </w:instrText>
    </w:r>
    <w:r w:rsidRPr="00A528CE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17</w:t>
    </w:r>
    <w:r w:rsidRPr="00A528CE">
      <w:rPr>
        <w:rStyle w:val="PageNumber"/>
        <w:sz w:val="22"/>
        <w:szCs w:val="22"/>
      </w:rPr>
      <w:fldChar w:fldCharType="end"/>
    </w:r>
  </w:p>
  <w:p w:rsidR="004B7EA2" w:rsidRPr="00297228" w:rsidRDefault="004B7EA2" w:rsidP="008637A2">
    <w:pPr>
      <w:pStyle w:val="Footer"/>
      <w:ind w:right="360" w:firstLine="0"/>
      <w:rPr>
        <w:sz w:val="18"/>
        <w:szCs w:val="18"/>
      </w:rPr>
    </w:pPr>
    <w:r>
      <w:rPr>
        <w:sz w:val="18"/>
        <w:szCs w:val="18"/>
      </w:rPr>
      <w:t>Руководство администратора по программному продукту ППО «АСОИ Социальная защита населения 2013»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A2" w:rsidRPr="00A528CE" w:rsidRDefault="004B7EA2" w:rsidP="00A528CE">
    <w:pPr>
      <w:pStyle w:val="Footer"/>
      <w:framePr w:wrap="auto" w:vAnchor="text" w:hAnchor="margin" w:xAlign="right" w:y="1"/>
      <w:rPr>
        <w:rStyle w:val="PageNumber"/>
        <w:sz w:val="22"/>
        <w:szCs w:val="22"/>
      </w:rPr>
    </w:pPr>
    <w:r w:rsidRPr="00A528CE">
      <w:rPr>
        <w:rStyle w:val="PageNumber"/>
        <w:sz w:val="22"/>
        <w:szCs w:val="22"/>
      </w:rPr>
      <w:fldChar w:fldCharType="begin"/>
    </w:r>
    <w:r w:rsidRPr="00A528CE">
      <w:rPr>
        <w:rStyle w:val="PageNumber"/>
        <w:sz w:val="22"/>
        <w:szCs w:val="22"/>
      </w:rPr>
      <w:instrText xml:space="preserve">PAGE  </w:instrText>
    </w:r>
    <w:r w:rsidRPr="00A528CE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6</w:t>
    </w:r>
    <w:r w:rsidRPr="00A528CE">
      <w:rPr>
        <w:rStyle w:val="PageNumber"/>
        <w:sz w:val="22"/>
        <w:szCs w:val="22"/>
      </w:rPr>
      <w:fldChar w:fldCharType="end"/>
    </w:r>
  </w:p>
  <w:p w:rsidR="004B7EA2" w:rsidRPr="00A528CE" w:rsidRDefault="004B7EA2" w:rsidP="00FE03E4">
    <w:pPr>
      <w:pStyle w:val="Footer"/>
      <w:ind w:right="360" w:firstLine="0"/>
      <w:rPr>
        <w:sz w:val="18"/>
        <w:szCs w:val="18"/>
      </w:rPr>
    </w:pPr>
    <w:r>
      <w:rPr>
        <w:sz w:val="18"/>
        <w:szCs w:val="18"/>
      </w:rPr>
      <w:t>Руководство администратора по программному продукту ППО АСОИ Социальная защита населения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EA2" w:rsidRDefault="004B7EA2">
      <w:r>
        <w:separator/>
      </w:r>
    </w:p>
    <w:p w:rsidR="004B7EA2" w:rsidRDefault="004B7EA2"/>
  </w:footnote>
  <w:footnote w:type="continuationSeparator" w:id="0">
    <w:p w:rsidR="004B7EA2" w:rsidRDefault="004B7EA2">
      <w:r>
        <w:continuationSeparator/>
      </w:r>
    </w:p>
    <w:p w:rsidR="004B7EA2" w:rsidRDefault="004B7EA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A2" w:rsidRPr="00297228" w:rsidRDefault="004B7EA2" w:rsidP="00297228">
    <w:pPr>
      <w:pStyle w:val="Header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B2904"/>
    <w:multiLevelType w:val="hybridMultilevel"/>
    <w:tmpl w:val="618EEA02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CFF502E"/>
    <w:multiLevelType w:val="hybridMultilevel"/>
    <w:tmpl w:val="36FE15D0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07D3D92"/>
    <w:multiLevelType w:val="hybridMultilevel"/>
    <w:tmpl w:val="AB648630"/>
    <w:lvl w:ilvl="0" w:tplc="4E6856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0DA3E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CBFE75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C4407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EA266AF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8C784ED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3D80A5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450B92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BBCCF60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19FA397E"/>
    <w:multiLevelType w:val="hybridMultilevel"/>
    <w:tmpl w:val="9B101E70"/>
    <w:lvl w:ilvl="0" w:tplc="F5960B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D7C24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81F4CB4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03889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A9EA96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58A0677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338E24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68B94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EE44493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220F4095"/>
    <w:multiLevelType w:val="hybridMultilevel"/>
    <w:tmpl w:val="B86C86DA"/>
    <w:lvl w:ilvl="0" w:tplc="C3D8DA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E3AEA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B50626C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3A88E6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B3A973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984045C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74CC3A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7C0EA2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A9D624D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5">
    <w:nsid w:val="2B627842"/>
    <w:multiLevelType w:val="hybridMultilevel"/>
    <w:tmpl w:val="79AE97B0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2E3309E9"/>
    <w:multiLevelType w:val="hybridMultilevel"/>
    <w:tmpl w:val="B150EDCA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310B2019"/>
    <w:multiLevelType w:val="hybridMultilevel"/>
    <w:tmpl w:val="13F609DA"/>
    <w:lvl w:ilvl="0" w:tplc="321831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C446D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EA94CA5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8EAF8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D82D3A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9FE6C20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8278AA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D6E09B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CEAE95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8">
    <w:nsid w:val="31BA7C6B"/>
    <w:multiLevelType w:val="hybridMultilevel"/>
    <w:tmpl w:val="B3ECF47E"/>
    <w:lvl w:ilvl="0" w:tplc="BF3ABDC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C11F98"/>
    <w:multiLevelType w:val="hybridMultilevel"/>
    <w:tmpl w:val="63C02228"/>
    <w:lvl w:ilvl="0" w:tplc="B2E0D2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E4D417F"/>
    <w:multiLevelType w:val="multilevel"/>
    <w:tmpl w:val="041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>
    <w:nsid w:val="3FEE4397"/>
    <w:multiLevelType w:val="hybridMultilevel"/>
    <w:tmpl w:val="A296FD1C"/>
    <w:lvl w:ilvl="0" w:tplc="2CCAC0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967959"/>
    <w:multiLevelType w:val="hybridMultilevel"/>
    <w:tmpl w:val="51F20E3C"/>
    <w:lvl w:ilvl="0" w:tplc="6B8E8B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572CF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1CD8FCC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9B6859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F4C134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148DDF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20B631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83E93A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A600CD9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3">
    <w:nsid w:val="4E86413C"/>
    <w:multiLevelType w:val="hybridMultilevel"/>
    <w:tmpl w:val="B448B260"/>
    <w:lvl w:ilvl="0" w:tplc="86B8AF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6CA99B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3432B3B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D4C62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5B25D8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838ABC2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69EACA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43B49B1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0BD41B6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4">
    <w:nsid w:val="5CDB08F8"/>
    <w:multiLevelType w:val="hybridMultilevel"/>
    <w:tmpl w:val="8BCEF7CE"/>
    <w:lvl w:ilvl="0" w:tplc="F104F11E">
      <w:start w:val="1"/>
      <w:numFmt w:val="bullet"/>
      <w:lvlText w:val=""/>
      <w:lvlJc w:val="left"/>
      <w:pPr>
        <w:ind w:left="14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cs="Wingdings" w:hint="default"/>
      </w:rPr>
    </w:lvl>
  </w:abstractNum>
  <w:abstractNum w:abstractNumId="15">
    <w:nsid w:val="60335DD6"/>
    <w:multiLevelType w:val="multilevel"/>
    <w:tmpl w:val="615C5CC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60961414"/>
    <w:multiLevelType w:val="hybridMultilevel"/>
    <w:tmpl w:val="FFBEA84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7">
    <w:nsid w:val="644B65E0"/>
    <w:multiLevelType w:val="hybridMultilevel"/>
    <w:tmpl w:val="BE762EFA"/>
    <w:lvl w:ilvl="0" w:tplc="FA2E55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131EFC"/>
    <w:multiLevelType w:val="hybridMultilevel"/>
    <w:tmpl w:val="C002C0D0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7D114038"/>
    <w:multiLevelType w:val="hybridMultilevel"/>
    <w:tmpl w:val="DC6A836A"/>
    <w:lvl w:ilvl="0" w:tplc="A7D626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D6859C6"/>
    <w:multiLevelType w:val="hybridMultilevel"/>
    <w:tmpl w:val="1CD44A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E80A7CB8">
      <w:start w:val="1"/>
      <w:numFmt w:val="bullet"/>
      <w:lvlText w:val=""/>
      <w:lvlJc w:val="left"/>
      <w:pPr>
        <w:ind w:left="2149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7D6E35A2"/>
    <w:multiLevelType w:val="hybridMultilevel"/>
    <w:tmpl w:val="76A2B34C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20"/>
  </w:num>
  <w:num w:numId="6">
    <w:abstractNumId w:val="13"/>
  </w:num>
  <w:num w:numId="7">
    <w:abstractNumId w:val="12"/>
  </w:num>
  <w:num w:numId="8">
    <w:abstractNumId w:val="2"/>
  </w:num>
  <w:num w:numId="9">
    <w:abstractNumId w:val="3"/>
  </w:num>
  <w:num w:numId="10">
    <w:abstractNumId w:val="16"/>
  </w:num>
  <w:num w:numId="11">
    <w:abstractNumId w:val="16"/>
  </w:num>
  <w:num w:numId="12">
    <w:abstractNumId w:val="10"/>
  </w:num>
  <w:num w:numId="13">
    <w:abstractNumId w:val="18"/>
  </w:num>
  <w:num w:numId="14">
    <w:abstractNumId w:val="21"/>
  </w:num>
  <w:num w:numId="15">
    <w:abstractNumId w:val="14"/>
  </w:num>
  <w:num w:numId="16">
    <w:abstractNumId w:val="6"/>
  </w:num>
  <w:num w:numId="17">
    <w:abstractNumId w:val="15"/>
  </w:num>
  <w:num w:numId="18">
    <w:abstractNumId w:val="5"/>
  </w:num>
  <w:num w:numId="19">
    <w:abstractNumId w:val="0"/>
  </w:num>
  <w:num w:numId="20">
    <w:abstractNumId w:val="9"/>
  </w:num>
  <w:num w:numId="21">
    <w:abstractNumId w:val="19"/>
  </w:num>
  <w:num w:numId="22">
    <w:abstractNumId w:val="17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5273"/>
    <w:rsid w:val="0000004B"/>
    <w:rsid w:val="000008EE"/>
    <w:rsid w:val="00000B52"/>
    <w:rsid w:val="00000E44"/>
    <w:rsid w:val="0000126B"/>
    <w:rsid w:val="00001503"/>
    <w:rsid w:val="000020C5"/>
    <w:rsid w:val="00003355"/>
    <w:rsid w:val="00003A77"/>
    <w:rsid w:val="00004120"/>
    <w:rsid w:val="0000440C"/>
    <w:rsid w:val="00005A25"/>
    <w:rsid w:val="00006864"/>
    <w:rsid w:val="0000725C"/>
    <w:rsid w:val="00007555"/>
    <w:rsid w:val="000078B7"/>
    <w:rsid w:val="0000799C"/>
    <w:rsid w:val="00010428"/>
    <w:rsid w:val="00010A3D"/>
    <w:rsid w:val="00010FFC"/>
    <w:rsid w:val="000111D0"/>
    <w:rsid w:val="000117CD"/>
    <w:rsid w:val="00011ACC"/>
    <w:rsid w:val="00011F94"/>
    <w:rsid w:val="00012EA7"/>
    <w:rsid w:val="00013A28"/>
    <w:rsid w:val="00014808"/>
    <w:rsid w:val="00014CEC"/>
    <w:rsid w:val="00015320"/>
    <w:rsid w:val="00016049"/>
    <w:rsid w:val="000161A8"/>
    <w:rsid w:val="00016210"/>
    <w:rsid w:val="0001636F"/>
    <w:rsid w:val="00016411"/>
    <w:rsid w:val="00016466"/>
    <w:rsid w:val="000173C6"/>
    <w:rsid w:val="000176FF"/>
    <w:rsid w:val="00017AB0"/>
    <w:rsid w:val="00017DAF"/>
    <w:rsid w:val="00020085"/>
    <w:rsid w:val="00020102"/>
    <w:rsid w:val="000211EC"/>
    <w:rsid w:val="0002149F"/>
    <w:rsid w:val="000214B9"/>
    <w:rsid w:val="0002161D"/>
    <w:rsid w:val="00023379"/>
    <w:rsid w:val="0002370E"/>
    <w:rsid w:val="00023CB5"/>
    <w:rsid w:val="00023E01"/>
    <w:rsid w:val="000245CE"/>
    <w:rsid w:val="00024D64"/>
    <w:rsid w:val="00024E19"/>
    <w:rsid w:val="000255FA"/>
    <w:rsid w:val="00026082"/>
    <w:rsid w:val="000265E0"/>
    <w:rsid w:val="00026634"/>
    <w:rsid w:val="00027A81"/>
    <w:rsid w:val="00027A9F"/>
    <w:rsid w:val="00027F61"/>
    <w:rsid w:val="00030141"/>
    <w:rsid w:val="00032105"/>
    <w:rsid w:val="00032231"/>
    <w:rsid w:val="00032466"/>
    <w:rsid w:val="00032E20"/>
    <w:rsid w:val="00033135"/>
    <w:rsid w:val="000339B0"/>
    <w:rsid w:val="00033C88"/>
    <w:rsid w:val="00033DC8"/>
    <w:rsid w:val="00034265"/>
    <w:rsid w:val="0003495B"/>
    <w:rsid w:val="000355D4"/>
    <w:rsid w:val="00035870"/>
    <w:rsid w:val="00036A66"/>
    <w:rsid w:val="000377AC"/>
    <w:rsid w:val="00037A5C"/>
    <w:rsid w:val="00037F46"/>
    <w:rsid w:val="000405D5"/>
    <w:rsid w:val="00040629"/>
    <w:rsid w:val="00040745"/>
    <w:rsid w:val="00040C9F"/>
    <w:rsid w:val="00040D5D"/>
    <w:rsid w:val="000418AD"/>
    <w:rsid w:val="00041C63"/>
    <w:rsid w:val="00041D07"/>
    <w:rsid w:val="00041D10"/>
    <w:rsid w:val="00041F67"/>
    <w:rsid w:val="00041FDA"/>
    <w:rsid w:val="00042465"/>
    <w:rsid w:val="00042C19"/>
    <w:rsid w:val="00042C35"/>
    <w:rsid w:val="00043D46"/>
    <w:rsid w:val="0004438E"/>
    <w:rsid w:val="00044405"/>
    <w:rsid w:val="00044F79"/>
    <w:rsid w:val="00045654"/>
    <w:rsid w:val="0004587D"/>
    <w:rsid w:val="00045DAA"/>
    <w:rsid w:val="000463C0"/>
    <w:rsid w:val="00046663"/>
    <w:rsid w:val="00046C25"/>
    <w:rsid w:val="00047E6A"/>
    <w:rsid w:val="00050838"/>
    <w:rsid w:val="00050E04"/>
    <w:rsid w:val="00050E18"/>
    <w:rsid w:val="00051350"/>
    <w:rsid w:val="000524CA"/>
    <w:rsid w:val="000528E5"/>
    <w:rsid w:val="00053C7F"/>
    <w:rsid w:val="000543CE"/>
    <w:rsid w:val="00054578"/>
    <w:rsid w:val="000545BA"/>
    <w:rsid w:val="00054B59"/>
    <w:rsid w:val="00054E15"/>
    <w:rsid w:val="00054E80"/>
    <w:rsid w:val="00054EBA"/>
    <w:rsid w:val="0005528F"/>
    <w:rsid w:val="000553BC"/>
    <w:rsid w:val="0005540F"/>
    <w:rsid w:val="00055953"/>
    <w:rsid w:val="000559C3"/>
    <w:rsid w:val="00055A79"/>
    <w:rsid w:val="00055EAE"/>
    <w:rsid w:val="000562B5"/>
    <w:rsid w:val="000568DA"/>
    <w:rsid w:val="00056905"/>
    <w:rsid w:val="00056CBD"/>
    <w:rsid w:val="00056D41"/>
    <w:rsid w:val="00057B0F"/>
    <w:rsid w:val="00057C58"/>
    <w:rsid w:val="00057F6F"/>
    <w:rsid w:val="00060226"/>
    <w:rsid w:val="000607C8"/>
    <w:rsid w:val="00061064"/>
    <w:rsid w:val="000612EE"/>
    <w:rsid w:val="00061A54"/>
    <w:rsid w:val="000623E3"/>
    <w:rsid w:val="00062567"/>
    <w:rsid w:val="00062AA7"/>
    <w:rsid w:val="0006302B"/>
    <w:rsid w:val="000637BC"/>
    <w:rsid w:val="00063E8D"/>
    <w:rsid w:val="00064085"/>
    <w:rsid w:val="00064414"/>
    <w:rsid w:val="0006444A"/>
    <w:rsid w:val="000649CE"/>
    <w:rsid w:val="00064BCC"/>
    <w:rsid w:val="0006506B"/>
    <w:rsid w:val="0006547A"/>
    <w:rsid w:val="00065D6E"/>
    <w:rsid w:val="00065E4C"/>
    <w:rsid w:val="00065EAF"/>
    <w:rsid w:val="00065EF4"/>
    <w:rsid w:val="000663CF"/>
    <w:rsid w:val="00066687"/>
    <w:rsid w:val="00067154"/>
    <w:rsid w:val="0006749D"/>
    <w:rsid w:val="0006769B"/>
    <w:rsid w:val="00067BDF"/>
    <w:rsid w:val="00067CEE"/>
    <w:rsid w:val="00067FAC"/>
    <w:rsid w:val="000703B4"/>
    <w:rsid w:val="000705D5"/>
    <w:rsid w:val="000706D9"/>
    <w:rsid w:val="000709FE"/>
    <w:rsid w:val="000711BA"/>
    <w:rsid w:val="00072E1B"/>
    <w:rsid w:val="000743E2"/>
    <w:rsid w:val="0007498E"/>
    <w:rsid w:val="00074B25"/>
    <w:rsid w:val="000760BA"/>
    <w:rsid w:val="000768D1"/>
    <w:rsid w:val="00076FAA"/>
    <w:rsid w:val="0007704D"/>
    <w:rsid w:val="00077201"/>
    <w:rsid w:val="000775EA"/>
    <w:rsid w:val="00077CEC"/>
    <w:rsid w:val="00080E27"/>
    <w:rsid w:val="000813C4"/>
    <w:rsid w:val="000819A4"/>
    <w:rsid w:val="00081EB7"/>
    <w:rsid w:val="0008234D"/>
    <w:rsid w:val="000823C6"/>
    <w:rsid w:val="000831E1"/>
    <w:rsid w:val="0008341F"/>
    <w:rsid w:val="00083451"/>
    <w:rsid w:val="000838B5"/>
    <w:rsid w:val="00083B56"/>
    <w:rsid w:val="000842A6"/>
    <w:rsid w:val="000856A0"/>
    <w:rsid w:val="000857D6"/>
    <w:rsid w:val="000857DA"/>
    <w:rsid w:val="00085927"/>
    <w:rsid w:val="000865BC"/>
    <w:rsid w:val="0008662D"/>
    <w:rsid w:val="00086860"/>
    <w:rsid w:val="00087657"/>
    <w:rsid w:val="00087C31"/>
    <w:rsid w:val="000902EC"/>
    <w:rsid w:val="00090C7A"/>
    <w:rsid w:val="00091416"/>
    <w:rsid w:val="00091B7E"/>
    <w:rsid w:val="00091B8C"/>
    <w:rsid w:val="00093443"/>
    <w:rsid w:val="00094F3D"/>
    <w:rsid w:val="000954AE"/>
    <w:rsid w:val="00095FD1"/>
    <w:rsid w:val="00096124"/>
    <w:rsid w:val="00096B00"/>
    <w:rsid w:val="00096E7C"/>
    <w:rsid w:val="00097297"/>
    <w:rsid w:val="000974DB"/>
    <w:rsid w:val="00097747"/>
    <w:rsid w:val="0009776A"/>
    <w:rsid w:val="00097993"/>
    <w:rsid w:val="00097D69"/>
    <w:rsid w:val="000A0A51"/>
    <w:rsid w:val="000A164D"/>
    <w:rsid w:val="000A20A5"/>
    <w:rsid w:val="000A2C2E"/>
    <w:rsid w:val="000A31BD"/>
    <w:rsid w:val="000A3342"/>
    <w:rsid w:val="000A376A"/>
    <w:rsid w:val="000A3B8E"/>
    <w:rsid w:val="000A4091"/>
    <w:rsid w:val="000A4A6C"/>
    <w:rsid w:val="000A4EF6"/>
    <w:rsid w:val="000A5C25"/>
    <w:rsid w:val="000A7AC7"/>
    <w:rsid w:val="000A7C23"/>
    <w:rsid w:val="000B0112"/>
    <w:rsid w:val="000B0470"/>
    <w:rsid w:val="000B04CF"/>
    <w:rsid w:val="000B0B5C"/>
    <w:rsid w:val="000B0F94"/>
    <w:rsid w:val="000B1B1F"/>
    <w:rsid w:val="000B3B1F"/>
    <w:rsid w:val="000B461E"/>
    <w:rsid w:val="000B4C9A"/>
    <w:rsid w:val="000B4FDD"/>
    <w:rsid w:val="000B5798"/>
    <w:rsid w:val="000B5C0C"/>
    <w:rsid w:val="000B617A"/>
    <w:rsid w:val="000B6C4F"/>
    <w:rsid w:val="000B6D8A"/>
    <w:rsid w:val="000B7911"/>
    <w:rsid w:val="000C1068"/>
    <w:rsid w:val="000C1BAC"/>
    <w:rsid w:val="000C1D97"/>
    <w:rsid w:val="000C20FA"/>
    <w:rsid w:val="000C2507"/>
    <w:rsid w:val="000C3394"/>
    <w:rsid w:val="000C4561"/>
    <w:rsid w:val="000C4E24"/>
    <w:rsid w:val="000C4F3A"/>
    <w:rsid w:val="000C5C3B"/>
    <w:rsid w:val="000C5E11"/>
    <w:rsid w:val="000C5ECE"/>
    <w:rsid w:val="000C670F"/>
    <w:rsid w:val="000C6959"/>
    <w:rsid w:val="000C69CD"/>
    <w:rsid w:val="000C6CF9"/>
    <w:rsid w:val="000C7553"/>
    <w:rsid w:val="000C759C"/>
    <w:rsid w:val="000D0454"/>
    <w:rsid w:val="000D08E4"/>
    <w:rsid w:val="000D1BEE"/>
    <w:rsid w:val="000D20EE"/>
    <w:rsid w:val="000D2130"/>
    <w:rsid w:val="000D2336"/>
    <w:rsid w:val="000D27B3"/>
    <w:rsid w:val="000D2A0B"/>
    <w:rsid w:val="000D33FF"/>
    <w:rsid w:val="000D340F"/>
    <w:rsid w:val="000D3A73"/>
    <w:rsid w:val="000D4401"/>
    <w:rsid w:val="000D4A9A"/>
    <w:rsid w:val="000D4D2D"/>
    <w:rsid w:val="000D569C"/>
    <w:rsid w:val="000D5854"/>
    <w:rsid w:val="000D5F3E"/>
    <w:rsid w:val="000D6775"/>
    <w:rsid w:val="000D6B5C"/>
    <w:rsid w:val="000D6BF9"/>
    <w:rsid w:val="000D715B"/>
    <w:rsid w:val="000E0DE9"/>
    <w:rsid w:val="000E14CE"/>
    <w:rsid w:val="000E14E8"/>
    <w:rsid w:val="000E1604"/>
    <w:rsid w:val="000E1D42"/>
    <w:rsid w:val="000E21C0"/>
    <w:rsid w:val="000E2453"/>
    <w:rsid w:val="000E3553"/>
    <w:rsid w:val="000E3556"/>
    <w:rsid w:val="000E3AC3"/>
    <w:rsid w:val="000E3CAC"/>
    <w:rsid w:val="000E3DC2"/>
    <w:rsid w:val="000E3F96"/>
    <w:rsid w:val="000E3FEC"/>
    <w:rsid w:val="000E43DA"/>
    <w:rsid w:val="000E45C7"/>
    <w:rsid w:val="000E4B83"/>
    <w:rsid w:val="000E515C"/>
    <w:rsid w:val="000E518A"/>
    <w:rsid w:val="000E60CE"/>
    <w:rsid w:val="000E67D3"/>
    <w:rsid w:val="000E6A0A"/>
    <w:rsid w:val="000E6AE6"/>
    <w:rsid w:val="000E7016"/>
    <w:rsid w:val="000E7C12"/>
    <w:rsid w:val="000E7F0E"/>
    <w:rsid w:val="000F0613"/>
    <w:rsid w:val="000F1969"/>
    <w:rsid w:val="000F1AD9"/>
    <w:rsid w:val="000F23F6"/>
    <w:rsid w:val="000F28A6"/>
    <w:rsid w:val="000F2CA1"/>
    <w:rsid w:val="000F3626"/>
    <w:rsid w:val="000F3ABD"/>
    <w:rsid w:val="000F3E16"/>
    <w:rsid w:val="000F4404"/>
    <w:rsid w:val="000F68DD"/>
    <w:rsid w:val="000F74BE"/>
    <w:rsid w:val="000F784B"/>
    <w:rsid w:val="00100A79"/>
    <w:rsid w:val="00100DBC"/>
    <w:rsid w:val="00101A91"/>
    <w:rsid w:val="001027C9"/>
    <w:rsid w:val="00102811"/>
    <w:rsid w:val="00102C94"/>
    <w:rsid w:val="00102D02"/>
    <w:rsid w:val="00102F8D"/>
    <w:rsid w:val="0010376D"/>
    <w:rsid w:val="00103983"/>
    <w:rsid w:val="00103DE5"/>
    <w:rsid w:val="001045A8"/>
    <w:rsid w:val="001050C1"/>
    <w:rsid w:val="0010577D"/>
    <w:rsid w:val="00105DFD"/>
    <w:rsid w:val="00105F60"/>
    <w:rsid w:val="001064DD"/>
    <w:rsid w:val="001069FF"/>
    <w:rsid w:val="00106CB8"/>
    <w:rsid w:val="001072FC"/>
    <w:rsid w:val="00107C3D"/>
    <w:rsid w:val="0011008C"/>
    <w:rsid w:val="00111BCB"/>
    <w:rsid w:val="00111EE0"/>
    <w:rsid w:val="001122C3"/>
    <w:rsid w:val="00112465"/>
    <w:rsid w:val="00113E89"/>
    <w:rsid w:val="001146A0"/>
    <w:rsid w:val="001146E0"/>
    <w:rsid w:val="00114E4D"/>
    <w:rsid w:val="00114F10"/>
    <w:rsid w:val="0011563C"/>
    <w:rsid w:val="00115C88"/>
    <w:rsid w:val="00115F73"/>
    <w:rsid w:val="0011613B"/>
    <w:rsid w:val="00116581"/>
    <w:rsid w:val="00116907"/>
    <w:rsid w:val="00116AF9"/>
    <w:rsid w:val="00116AFC"/>
    <w:rsid w:val="00116C3C"/>
    <w:rsid w:val="00116CFB"/>
    <w:rsid w:val="00116F52"/>
    <w:rsid w:val="00117146"/>
    <w:rsid w:val="00117C52"/>
    <w:rsid w:val="00117C85"/>
    <w:rsid w:val="00117F7C"/>
    <w:rsid w:val="00120029"/>
    <w:rsid w:val="00120378"/>
    <w:rsid w:val="00120402"/>
    <w:rsid w:val="00120701"/>
    <w:rsid w:val="00120E75"/>
    <w:rsid w:val="00121A1B"/>
    <w:rsid w:val="00122136"/>
    <w:rsid w:val="001222AA"/>
    <w:rsid w:val="001223E7"/>
    <w:rsid w:val="00122453"/>
    <w:rsid w:val="001224B7"/>
    <w:rsid w:val="0012308E"/>
    <w:rsid w:val="00123E28"/>
    <w:rsid w:val="00124363"/>
    <w:rsid w:val="00124A28"/>
    <w:rsid w:val="00124AE5"/>
    <w:rsid w:val="0012503F"/>
    <w:rsid w:val="001256D6"/>
    <w:rsid w:val="0012590A"/>
    <w:rsid w:val="00125A71"/>
    <w:rsid w:val="00125ABF"/>
    <w:rsid w:val="00125ACA"/>
    <w:rsid w:val="0012604F"/>
    <w:rsid w:val="00126F0C"/>
    <w:rsid w:val="00127ECC"/>
    <w:rsid w:val="0013064F"/>
    <w:rsid w:val="001309B5"/>
    <w:rsid w:val="001309E3"/>
    <w:rsid w:val="001312A8"/>
    <w:rsid w:val="001312B3"/>
    <w:rsid w:val="0013136B"/>
    <w:rsid w:val="001318B0"/>
    <w:rsid w:val="001325E7"/>
    <w:rsid w:val="001333BF"/>
    <w:rsid w:val="0013356F"/>
    <w:rsid w:val="001336E7"/>
    <w:rsid w:val="001344D0"/>
    <w:rsid w:val="00134FDF"/>
    <w:rsid w:val="00135006"/>
    <w:rsid w:val="00136340"/>
    <w:rsid w:val="001363E3"/>
    <w:rsid w:val="0013660E"/>
    <w:rsid w:val="0013661C"/>
    <w:rsid w:val="00136718"/>
    <w:rsid w:val="00136AB5"/>
    <w:rsid w:val="00136AF0"/>
    <w:rsid w:val="00136BB2"/>
    <w:rsid w:val="00136D23"/>
    <w:rsid w:val="001372AC"/>
    <w:rsid w:val="0013772C"/>
    <w:rsid w:val="00137A19"/>
    <w:rsid w:val="00140775"/>
    <w:rsid w:val="00140ED3"/>
    <w:rsid w:val="00141021"/>
    <w:rsid w:val="001410ED"/>
    <w:rsid w:val="00142564"/>
    <w:rsid w:val="0014281D"/>
    <w:rsid w:val="001434AD"/>
    <w:rsid w:val="00143F00"/>
    <w:rsid w:val="001444A2"/>
    <w:rsid w:val="00144E13"/>
    <w:rsid w:val="00144F70"/>
    <w:rsid w:val="001452B4"/>
    <w:rsid w:val="0014535B"/>
    <w:rsid w:val="0014589E"/>
    <w:rsid w:val="00145935"/>
    <w:rsid w:val="00146F10"/>
    <w:rsid w:val="00147E68"/>
    <w:rsid w:val="00150298"/>
    <w:rsid w:val="00150796"/>
    <w:rsid w:val="001534FB"/>
    <w:rsid w:val="0015384F"/>
    <w:rsid w:val="00153851"/>
    <w:rsid w:val="00153EF1"/>
    <w:rsid w:val="00154284"/>
    <w:rsid w:val="00154516"/>
    <w:rsid w:val="001549F4"/>
    <w:rsid w:val="00154A45"/>
    <w:rsid w:val="00154E92"/>
    <w:rsid w:val="00155078"/>
    <w:rsid w:val="00156264"/>
    <w:rsid w:val="00156DE4"/>
    <w:rsid w:val="00156FC0"/>
    <w:rsid w:val="0015735A"/>
    <w:rsid w:val="0015767C"/>
    <w:rsid w:val="00157B69"/>
    <w:rsid w:val="00157C4A"/>
    <w:rsid w:val="0016025F"/>
    <w:rsid w:val="00160286"/>
    <w:rsid w:val="00160728"/>
    <w:rsid w:val="00161915"/>
    <w:rsid w:val="00161BA3"/>
    <w:rsid w:val="00161C3F"/>
    <w:rsid w:val="00161CE1"/>
    <w:rsid w:val="001621E9"/>
    <w:rsid w:val="00162B9E"/>
    <w:rsid w:val="0016304E"/>
    <w:rsid w:val="001637BF"/>
    <w:rsid w:val="00163A45"/>
    <w:rsid w:val="0016425E"/>
    <w:rsid w:val="001643A4"/>
    <w:rsid w:val="001643C7"/>
    <w:rsid w:val="00164574"/>
    <w:rsid w:val="00164A3C"/>
    <w:rsid w:val="00164EA3"/>
    <w:rsid w:val="001652F7"/>
    <w:rsid w:val="001653D3"/>
    <w:rsid w:val="00165911"/>
    <w:rsid w:val="00165AF5"/>
    <w:rsid w:val="0016670A"/>
    <w:rsid w:val="001667C5"/>
    <w:rsid w:val="00166B92"/>
    <w:rsid w:val="001679CB"/>
    <w:rsid w:val="00167A57"/>
    <w:rsid w:val="00167E04"/>
    <w:rsid w:val="001705FA"/>
    <w:rsid w:val="00171584"/>
    <w:rsid w:val="00171AC2"/>
    <w:rsid w:val="001720B7"/>
    <w:rsid w:val="00172C46"/>
    <w:rsid w:val="00172E8D"/>
    <w:rsid w:val="00173A21"/>
    <w:rsid w:val="0017449F"/>
    <w:rsid w:val="00174538"/>
    <w:rsid w:val="00175448"/>
    <w:rsid w:val="00175E5B"/>
    <w:rsid w:val="00177125"/>
    <w:rsid w:val="00177A9E"/>
    <w:rsid w:val="00177DB4"/>
    <w:rsid w:val="00180C73"/>
    <w:rsid w:val="00180E22"/>
    <w:rsid w:val="001813F2"/>
    <w:rsid w:val="001821C7"/>
    <w:rsid w:val="00182268"/>
    <w:rsid w:val="0018271A"/>
    <w:rsid w:val="0018281B"/>
    <w:rsid w:val="00182D7A"/>
    <w:rsid w:val="00183FF1"/>
    <w:rsid w:val="00184093"/>
    <w:rsid w:val="001840FA"/>
    <w:rsid w:val="001841EC"/>
    <w:rsid w:val="001846E9"/>
    <w:rsid w:val="00184C97"/>
    <w:rsid w:val="00185BE2"/>
    <w:rsid w:val="00185C14"/>
    <w:rsid w:val="00185F90"/>
    <w:rsid w:val="0018602C"/>
    <w:rsid w:val="001860BB"/>
    <w:rsid w:val="001861F6"/>
    <w:rsid w:val="001866D7"/>
    <w:rsid w:val="0018736E"/>
    <w:rsid w:val="0018789F"/>
    <w:rsid w:val="00187CF5"/>
    <w:rsid w:val="001901A8"/>
    <w:rsid w:val="00190BED"/>
    <w:rsid w:val="00190CC3"/>
    <w:rsid w:val="001918A1"/>
    <w:rsid w:val="001930DB"/>
    <w:rsid w:val="001936DC"/>
    <w:rsid w:val="001937D8"/>
    <w:rsid w:val="00193CDD"/>
    <w:rsid w:val="00194B83"/>
    <w:rsid w:val="0019528D"/>
    <w:rsid w:val="0019576D"/>
    <w:rsid w:val="001957B1"/>
    <w:rsid w:val="00195C52"/>
    <w:rsid w:val="001964EC"/>
    <w:rsid w:val="00196724"/>
    <w:rsid w:val="001969D8"/>
    <w:rsid w:val="00196E3A"/>
    <w:rsid w:val="00197A42"/>
    <w:rsid w:val="001A0BFC"/>
    <w:rsid w:val="001A0E7A"/>
    <w:rsid w:val="001A145D"/>
    <w:rsid w:val="001A20FD"/>
    <w:rsid w:val="001A24F8"/>
    <w:rsid w:val="001A25A1"/>
    <w:rsid w:val="001A2E43"/>
    <w:rsid w:val="001A2EF1"/>
    <w:rsid w:val="001A4114"/>
    <w:rsid w:val="001A4C3D"/>
    <w:rsid w:val="001A5C02"/>
    <w:rsid w:val="001A6FC0"/>
    <w:rsid w:val="001A7BB7"/>
    <w:rsid w:val="001A7F00"/>
    <w:rsid w:val="001B0555"/>
    <w:rsid w:val="001B0AA6"/>
    <w:rsid w:val="001B0CD6"/>
    <w:rsid w:val="001B229A"/>
    <w:rsid w:val="001B24D4"/>
    <w:rsid w:val="001B2768"/>
    <w:rsid w:val="001B312D"/>
    <w:rsid w:val="001B4704"/>
    <w:rsid w:val="001B5A28"/>
    <w:rsid w:val="001B6E5B"/>
    <w:rsid w:val="001B6FB3"/>
    <w:rsid w:val="001B6FF4"/>
    <w:rsid w:val="001B722A"/>
    <w:rsid w:val="001B7383"/>
    <w:rsid w:val="001B7703"/>
    <w:rsid w:val="001B7757"/>
    <w:rsid w:val="001C05E6"/>
    <w:rsid w:val="001C0BC9"/>
    <w:rsid w:val="001C1D0F"/>
    <w:rsid w:val="001C23E7"/>
    <w:rsid w:val="001C28B3"/>
    <w:rsid w:val="001C33F2"/>
    <w:rsid w:val="001C38AD"/>
    <w:rsid w:val="001C4166"/>
    <w:rsid w:val="001C420D"/>
    <w:rsid w:val="001C50B4"/>
    <w:rsid w:val="001C545D"/>
    <w:rsid w:val="001C5640"/>
    <w:rsid w:val="001C5D71"/>
    <w:rsid w:val="001C605E"/>
    <w:rsid w:val="001C653A"/>
    <w:rsid w:val="001C68A7"/>
    <w:rsid w:val="001C6B4D"/>
    <w:rsid w:val="001C6F2C"/>
    <w:rsid w:val="001C7541"/>
    <w:rsid w:val="001C7865"/>
    <w:rsid w:val="001C7975"/>
    <w:rsid w:val="001C7F67"/>
    <w:rsid w:val="001D0C9B"/>
    <w:rsid w:val="001D164A"/>
    <w:rsid w:val="001D17E1"/>
    <w:rsid w:val="001D2138"/>
    <w:rsid w:val="001D2165"/>
    <w:rsid w:val="001D2B14"/>
    <w:rsid w:val="001D381C"/>
    <w:rsid w:val="001D4035"/>
    <w:rsid w:val="001D56BF"/>
    <w:rsid w:val="001D5A56"/>
    <w:rsid w:val="001D5F5C"/>
    <w:rsid w:val="001D65E1"/>
    <w:rsid w:val="001D663D"/>
    <w:rsid w:val="001D68EB"/>
    <w:rsid w:val="001D6A95"/>
    <w:rsid w:val="001D6FB2"/>
    <w:rsid w:val="001D70F1"/>
    <w:rsid w:val="001E027F"/>
    <w:rsid w:val="001E03DF"/>
    <w:rsid w:val="001E174B"/>
    <w:rsid w:val="001E1F64"/>
    <w:rsid w:val="001E23C1"/>
    <w:rsid w:val="001E3B1F"/>
    <w:rsid w:val="001E3B89"/>
    <w:rsid w:val="001E3D80"/>
    <w:rsid w:val="001E3E38"/>
    <w:rsid w:val="001E49AD"/>
    <w:rsid w:val="001E709A"/>
    <w:rsid w:val="001E718D"/>
    <w:rsid w:val="001E7306"/>
    <w:rsid w:val="001E784E"/>
    <w:rsid w:val="001E7A8C"/>
    <w:rsid w:val="001E7DED"/>
    <w:rsid w:val="001F02F2"/>
    <w:rsid w:val="001F0364"/>
    <w:rsid w:val="001F060C"/>
    <w:rsid w:val="001F0CDB"/>
    <w:rsid w:val="001F0FA0"/>
    <w:rsid w:val="001F153D"/>
    <w:rsid w:val="001F1D2D"/>
    <w:rsid w:val="001F22EA"/>
    <w:rsid w:val="001F255E"/>
    <w:rsid w:val="001F33BA"/>
    <w:rsid w:val="001F33D8"/>
    <w:rsid w:val="001F3406"/>
    <w:rsid w:val="001F35F2"/>
    <w:rsid w:val="001F5F41"/>
    <w:rsid w:val="001F6287"/>
    <w:rsid w:val="001F64DB"/>
    <w:rsid w:val="001F7654"/>
    <w:rsid w:val="001F7945"/>
    <w:rsid w:val="002001D7"/>
    <w:rsid w:val="00200298"/>
    <w:rsid w:val="002005F3"/>
    <w:rsid w:val="002018DA"/>
    <w:rsid w:val="00202124"/>
    <w:rsid w:val="00203153"/>
    <w:rsid w:val="00203203"/>
    <w:rsid w:val="00203AB7"/>
    <w:rsid w:val="00204A1A"/>
    <w:rsid w:val="00204D85"/>
    <w:rsid w:val="00204F9E"/>
    <w:rsid w:val="002052B7"/>
    <w:rsid w:val="0020544B"/>
    <w:rsid w:val="00205C8C"/>
    <w:rsid w:val="00205EC3"/>
    <w:rsid w:val="002073FA"/>
    <w:rsid w:val="002079AF"/>
    <w:rsid w:val="0021021B"/>
    <w:rsid w:val="00210ADD"/>
    <w:rsid w:val="0021150C"/>
    <w:rsid w:val="00211ECB"/>
    <w:rsid w:val="002124DA"/>
    <w:rsid w:val="00212577"/>
    <w:rsid w:val="00212600"/>
    <w:rsid w:val="00212949"/>
    <w:rsid w:val="002129D1"/>
    <w:rsid w:val="00212AD1"/>
    <w:rsid w:val="002130CF"/>
    <w:rsid w:val="00213488"/>
    <w:rsid w:val="00213BAB"/>
    <w:rsid w:val="00214B5D"/>
    <w:rsid w:val="00214FB8"/>
    <w:rsid w:val="002155E3"/>
    <w:rsid w:val="00215940"/>
    <w:rsid w:val="0021596D"/>
    <w:rsid w:val="00215FB7"/>
    <w:rsid w:val="002163AA"/>
    <w:rsid w:val="00216C9B"/>
    <w:rsid w:val="002170F7"/>
    <w:rsid w:val="002203AA"/>
    <w:rsid w:val="00222C1A"/>
    <w:rsid w:val="002232AC"/>
    <w:rsid w:val="00224162"/>
    <w:rsid w:val="002244E1"/>
    <w:rsid w:val="002244FD"/>
    <w:rsid w:val="00224FD0"/>
    <w:rsid w:val="00225325"/>
    <w:rsid w:val="00225451"/>
    <w:rsid w:val="002254BB"/>
    <w:rsid w:val="00225AB8"/>
    <w:rsid w:val="002260F2"/>
    <w:rsid w:val="002264EA"/>
    <w:rsid w:val="00226B0E"/>
    <w:rsid w:val="00226D85"/>
    <w:rsid w:val="00226FA5"/>
    <w:rsid w:val="00227404"/>
    <w:rsid w:val="00227E4F"/>
    <w:rsid w:val="00231083"/>
    <w:rsid w:val="00231548"/>
    <w:rsid w:val="00231A7D"/>
    <w:rsid w:val="00231C4F"/>
    <w:rsid w:val="0023204F"/>
    <w:rsid w:val="00232278"/>
    <w:rsid w:val="00233178"/>
    <w:rsid w:val="0023364C"/>
    <w:rsid w:val="002336E4"/>
    <w:rsid w:val="00233938"/>
    <w:rsid w:val="002339A5"/>
    <w:rsid w:val="00233F62"/>
    <w:rsid w:val="0023447D"/>
    <w:rsid w:val="00234858"/>
    <w:rsid w:val="002351FA"/>
    <w:rsid w:val="00235403"/>
    <w:rsid w:val="00235BFC"/>
    <w:rsid w:val="0023650F"/>
    <w:rsid w:val="002377A7"/>
    <w:rsid w:val="00240409"/>
    <w:rsid w:val="002409AA"/>
    <w:rsid w:val="002413E4"/>
    <w:rsid w:val="00241421"/>
    <w:rsid w:val="002418AF"/>
    <w:rsid w:val="00241C81"/>
    <w:rsid w:val="002422F0"/>
    <w:rsid w:val="00242367"/>
    <w:rsid w:val="00242AD2"/>
    <w:rsid w:val="00242AE2"/>
    <w:rsid w:val="00243304"/>
    <w:rsid w:val="00243AE9"/>
    <w:rsid w:val="00243D90"/>
    <w:rsid w:val="00243FE8"/>
    <w:rsid w:val="00244CE7"/>
    <w:rsid w:val="00244CF1"/>
    <w:rsid w:val="0024512C"/>
    <w:rsid w:val="00245131"/>
    <w:rsid w:val="002454BD"/>
    <w:rsid w:val="00245576"/>
    <w:rsid w:val="002458BB"/>
    <w:rsid w:val="00245A3F"/>
    <w:rsid w:val="00246408"/>
    <w:rsid w:val="00246607"/>
    <w:rsid w:val="0024685E"/>
    <w:rsid w:val="00246C57"/>
    <w:rsid w:val="002470A4"/>
    <w:rsid w:val="0025044A"/>
    <w:rsid w:val="00250C43"/>
    <w:rsid w:val="00251999"/>
    <w:rsid w:val="002524C6"/>
    <w:rsid w:val="002529A2"/>
    <w:rsid w:val="00253804"/>
    <w:rsid w:val="00253B9A"/>
    <w:rsid w:val="00253C0D"/>
    <w:rsid w:val="00254644"/>
    <w:rsid w:val="002548A1"/>
    <w:rsid w:val="00254B85"/>
    <w:rsid w:val="00255547"/>
    <w:rsid w:val="00255562"/>
    <w:rsid w:val="00255B0F"/>
    <w:rsid w:val="0025633D"/>
    <w:rsid w:val="00256529"/>
    <w:rsid w:val="00256F51"/>
    <w:rsid w:val="0025751D"/>
    <w:rsid w:val="00260354"/>
    <w:rsid w:val="0026186B"/>
    <w:rsid w:val="00261A1B"/>
    <w:rsid w:val="00261A63"/>
    <w:rsid w:val="00261D18"/>
    <w:rsid w:val="00261E51"/>
    <w:rsid w:val="002620E6"/>
    <w:rsid w:val="002638DF"/>
    <w:rsid w:val="0026429F"/>
    <w:rsid w:val="00264341"/>
    <w:rsid w:val="0026458F"/>
    <w:rsid w:val="00264AAC"/>
    <w:rsid w:val="00265655"/>
    <w:rsid w:val="00265736"/>
    <w:rsid w:val="002657F1"/>
    <w:rsid w:val="00265E08"/>
    <w:rsid w:val="00265E71"/>
    <w:rsid w:val="002661BA"/>
    <w:rsid w:val="002667FD"/>
    <w:rsid w:val="00266819"/>
    <w:rsid w:val="00266F1B"/>
    <w:rsid w:val="00266F90"/>
    <w:rsid w:val="00270326"/>
    <w:rsid w:val="00270424"/>
    <w:rsid w:val="00270764"/>
    <w:rsid w:val="00270B7D"/>
    <w:rsid w:val="00271152"/>
    <w:rsid w:val="0027149F"/>
    <w:rsid w:val="0027152E"/>
    <w:rsid w:val="00271685"/>
    <w:rsid w:val="002717AE"/>
    <w:rsid w:val="00271EB7"/>
    <w:rsid w:val="002742EF"/>
    <w:rsid w:val="00274917"/>
    <w:rsid w:val="002749E0"/>
    <w:rsid w:val="0027594A"/>
    <w:rsid w:val="00275D26"/>
    <w:rsid w:val="00275D37"/>
    <w:rsid w:val="00275EB7"/>
    <w:rsid w:val="00276371"/>
    <w:rsid w:val="00276672"/>
    <w:rsid w:val="002767EC"/>
    <w:rsid w:val="002768E2"/>
    <w:rsid w:val="00276B1B"/>
    <w:rsid w:val="0027730F"/>
    <w:rsid w:val="00277318"/>
    <w:rsid w:val="00277525"/>
    <w:rsid w:val="00277771"/>
    <w:rsid w:val="00277F08"/>
    <w:rsid w:val="00280E0C"/>
    <w:rsid w:val="00281A3B"/>
    <w:rsid w:val="00281B13"/>
    <w:rsid w:val="00281FB0"/>
    <w:rsid w:val="0028289D"/>
    <w:rsid w:val="00282EAF"/>
    <w:rsid w:val="00283D5D"/>
    <w:rsid w:val="00283F3E"/>
    <w:rsid w:val="00283FA3"/>
    <w:rsid w:val="0028401F"/>
    <w:rsid w:val="00284088"/>
    <w:rsid w:val="00284AD1"/>
    <w:rsid w:val="00284C79"/>
    <w:rsid w:val="002851F6"/>
    <w:rsid w:val="00285B35"/>
    <w:rsid w:val="00286551"/>
    <w:rsid w:val="002865F1"/>
    <w:rsid w:val="0029019A"/>
    <w:rsid w:val="00290568"/>
    <w:rsid w:val="002909DF"/>
    <w:rsid w:val="00291276"/>
    <w:rsid w:val="00291753"/>
    <w:rsid w:val="00291796"/>
    <w:rsid w:val="0029231A"/>
    <w:rsid w:val="002923C9"/>
    <w:rsid w:val="002929DE"/>
    <w:rsid w:val="00293141"/>
    <w:rsid w:val="00293378"/>
    <w:rsid w:val="00293714"/>
    <w:rsid w:val="00293776"/>
    <w:rsid w:val="0029383A"/>
    <w:rsid w:val="00293B59"/>
    <w:rsid w:val="00293C4C"/>
    <w:rsid w:val="00293F8E"/>
    <w:rsid w:val="0029485E"/>
    <w:rsid w:val="002960CF"/>
    <w:rsid w:val="00296A9E"/>
    <w:rsid w:val="00296DB5"/>
    <w:rsid w:val="00297228"/>
    <w:rsid w:val="002972A2"/>
    <w:rsid w:val="00297399"/>
    <w:rsid w:val="0029767F"/>
    <w:rsid w:val="00297B2E"/>
    <w:rsid w:val="00297FB3"/>
    <w:rsid w:val="002A05E2"/>
    <w:rsid w:val="002A062D"/>
    <w:rsid w:val="002A0715"/>
    <w:rsid w:val="002A1A4A"/>
    <w:rsid w:val="002A1EF9"/>
    <w:rsid w:val="002A25C9"/>
    <w:rsid w:val="002A2CB9"/>
    <w:rsid w:val="002A303A"/>
    <w:rsid w:val="002A30E2"/>
    <w:rsid w:val="002A316E"/>
    <w:rsid w:val="002A3F10"/>
    <w:rsid w:val="002A52D2"/>
    <w:rsid w:val="002A5906"/>
    <w:rsid w:val="002A6267"/>
    <w:rsid w:val="002A6493"/>
    <w:rsid w:val="002A6540"/>
    <w:rsid w:val="002A6B40"/>
    <w:rsid w:val="002A7145"/>
    <w:rsid w:val="002A7220"/>
    <w:rsid w:val="002A78F4"/>
    <w:rsid w:val="002A7A4F"/>
    <w:rsid w:val="002A7D34"/>
    <w:rsid w:val="002A7D8F"/>
    <w:rsid w:val="002B011F"/>
    <w:rsid w:val="002B0E7B"/>
    <w:rsid w:val="002B11BA"/>
    <w:rsid w:val="002B1328"/>
    <w:rsid w:val="002B151B"/>
    <w:rsid w:val="002B292D"/>
    <w:rsid w:val="002B29F3"/>
    <w:rsid w:val="002B3344"/>
    <w:rsid w:val="002B36A0"/>
    <w:rsid w:val="002B43B6"/>
    <w:rsid w:val="002B46DF"/>
    <w:rsid w:val="002B4B63"/>
    <w:rsid w:val="002B4E94"/>
    <w:rsid w:val="002B4FA6"/>
    <w:rsid w:val="002B5819"/>
    <w:rsid w:val="002B5A7D"/>
    <w:rsid w:val="002B5FDB"/>
    <w:rsid w:val="002B60D5"/>
    <w:rsid w:val="002B6386"/>
    <w:rsid w:val="002B6FC5"/>
    <w:rsid w:val="002B7CFF"/>
    <w:rsid w:val="002B7E38"/>
    <w:rsid w:val="002C00C4"/>
    <w:rsid w:val="002C0359"/>
    <w:rsid w:val="002C0448"/>
    <w:rsid w:val="002C044D"/>
    <w:rsid w:val="002C0E10"/>
    <w:rsid w:val="002C14B1"/>
    <w:rsid w:val="002C1CB6"/>
    <w:rsid w:val="002C298A"/>
    <w:rsid w:val="002C2CCF"/>
    <w:rsid w:val="002C2D19"/>
    <w:rsid w:val="002C2ECD"/>
    <w:rsid w:val="002C3390"/>
    <w:rsid w:val="002C363D"/>
    <w:rsid w:val="002C395B"/>
    <w:rsid w:val="002C3ABF"/>
    <w:rsid w:val="002C43F9"/>
    <w:rsid w:val="002C449C"/>
    <w:rsid w:val="002C4754"/>
    <w:rsid w:val="002C475A"/>
    <w:rsid w:val="002C482A"/>
    <w:rsid w:val="002C49C5"/>
    <w:rsid w:val="002C4A42"/>
    <w:rsid w:val="002C54FC"/>
    <w:rsid w:val="002C55D8"/>
    <w:rsid w:val="002C59C3"/>
    <w:rsid w:val="002C5C35"/>
    <w:rsid w:val="002C5E89"/>
    <w:rsid w:val="002C6392"/>
    <w:rsid w:val="002C6813"/>
    <w:rsid w:val="002C68E3"/>
    <w:rsid w:val="002C6ECB"/>
    <w:rsid w:val="002C715A"/>
    <w:rsid w:val="002C7C99"/>
    <w:rsid w:val="002D02D0"/>
    <w:rsid w:val="002D0915"/>
    <w:rsid w:val="002D0A18"/>
    <w:rsid w:val="002D0A1F"/>
    <w:rsid w:val="002D10F2"/>
    <w:rsid w:val="002D1D0B"/>
    <w:rsid w:val="002D22C1"/>
    <w:rsid w:val="002D23C0"/>
    <w:rsid w:val="002D2E81"/>
    <w:rsid w:val="002D33D6"/>
    <w:rsid w:val="002D39F5"/>
    <w:rsid w:val="002D43FB"/>
    <w:rsid w:val="002D452D"/>
    <w:rsid w:val="002D46D6"/>
    <w:rsid w:val="002D4E85"/>
    <w:rsid w:val="002D521C"/>
    <w:rsid w:val="002D595D"/>
    <w:rsid w:val="002D648E"/>
    <w:rsid w:val="002D668C"/>
    <w:rsid w:val="002D66AF"/>
    <w:rsid w:val="002D6754"/>
    <w:rsid w:val="002D6D7B"/>
    <w:rsid w:val="002D6EC3"/>
    <w:rsid w:val="002D7113"/>
    <w:rsid w:val="002D747E"/>
    <w:rsid w:val="002D79A2"/>
    <w:rsid w:val="002E08C0"/>
    <w:rsid w:val="002E14E2"/>
    <w:rsid w:val="002E15FC"/>
    <w:rsid w:val="002E1786"/>
    <w:rsid w:val="002E24F9"/>
    <w:rsid w:val="002E2534"/>
    <w:rsid w:val="002E2B81"/>
    <w:rsid w:val="002E346A"/>
    <w:rsid w:val="002E34C7"/>
    <w:rsid w:val="002E352F"/>
    <w:rsid w:val="002E5113"/>
    <w:rsid w:val="002E57EF"/>
    <w:rsid w:val="002E5D1E"/>
    <w:rsid w:val="002E5DC6"/>
    <w:rsid w:val="002E606E"/>
    <w:rsid w:val="002E67C0"/>
    <w:rsid w:val="002E6835"/>
    <w:rsid w:val="002E7023"/>
    <w:rsid w:val="002E7098"/>
    <w:rsid w:val="002F0BB5"/>
    <w:rsid w:val="002F0D05"/>
    <w:rsid w:val="002F1AAE"/>
    <w:rsid w:val="002F2AE4"/>
    <w:rsid w:val="002F3136"/>
    <w:rsid w:val="002F4130"/>
    <w:rsid w:val="002F49DB"/>
    <w:rsid w:val="002F4B55"/>
    <w:rsid w:val="002F4BC8"/>
    <w:rsid w:val="002F4FF9"/>
    <w:rsid w:val="002F5930"/>
    <w:rsid w:val="002F5EC7"/>
    <w:rsid w:val="002F70EC"/>
    <w:rsid w:val="002F7B1D"/>
    <w:rsid w:val="003003AB"/>
    <w:rsid w:val="00300D08"/>
    <w:rsid w:val="00300D48"/>
    <w:rsid w:val="00300EFF"/>
    <w:rsid w:val="00300F6C"/>
    <w:rsid w:val="003014D1"/>
    <w:rsid w:val="003015E3"/>
    <w:rsid w:val="00301614"/>
    <w:rsid w:val="003016B6"/>
    <w:rsid w:val="00301AF9"/>
    <w:rsid w:val="00301CF5"/>
    <w:rsid w:val="00302021"/>
    <w:rsid w:val="003025BC"/>
    <w:rsid w:val="00303061"/>
    <w:rsid w:val="00303308"/>
    <w:rsid w:val="00303A3C"/>
    <w:rsid w:val="00303F76"/>
    <w:rsid w:val="003061D2"/>
    <w:rsid w:val="00306BD4"/>
    <w:rsid w:val="00306C7B"/>
    <w:rsid w:val="003101E0"/>
    <w:rsid w:val="0031055D"/>
    <w:rsid w:val="003118E4"/>
    <w:rsid w:val="00311DF9"/>
    <w:rsid w:val="00311F85"/>
    <w:rsid w:val="0031236B"/>
    <w:rsid w:val="0031248B"/>
    <w:rsid w:val="00312564"/>
    <w:rsid w:val="003125A1"/>
    <w:rsid w:val="00312A84"/>
    <w:rsid w:val="00312C5E"/>
    <w:rsid w:val="00313093"/>
    <w:rsid w:val="003137F7"/>
    <w:rsid w:val="00314629"/>
    <w:rsid w:val="003147C7"/>
    <w:rsid w:val="00314BDE"/>
    <w:rsid w:val="003153B0"/>
    <w:rsid w:val="00315C00"/>
    <w:rsid w:val="003163E3"/>
    <w:rsid w:val="0031649E"/>
    <w:rsid w:val="00317152"/>
    <w:rsid w:val="00317347"/>
    <w:rsid w:val="00317A4A"/>
    <w:rsid w:val="00317FAE"/>
    <w:rsid w:val="00320FBA"/>
    <w:rsid w:val="00321C26"/>
    <w:rsid w:val="003222C1"/>
    <w:rsid w:val="00322A3B"/>
    <w:rsid w:val="00323025"/>
    <w:rsid w:val="00323181"/>
    <w:rsid w:val="003235F7"/>
    <w:rsid w:val="00323857"/>
    <w:rsid w:val="003243E2"/>
    <w:rsid w:val="003244E1"/>
    <w:rsid w:val="003247D1"/>
    <w:rsid w:val="00324CF5"/>
    <w:rsid w:val="00324DFB"/>
    <w:rsid w:val="0032554E"/>
    <w:rsid w:val="00325AC3"/>
    <w:rsid w:val="00326907"/>
    <w:rsid w:val="00326E16"/>
    <w:rsid w:val="003270E2"/>
    <w:rsid w:val="00327147"/>
    <w:rsid w:val="00327423"/>
    <w:rsid w:val="00327A2C"/>
    <w:rsid w:val="00327EDB"/>
    <w:rsid w:val="003300B8"/>
    <w:rsid w:val="003306F9"/>
    <w:rsid w:val="00330AD7"/>
    <w:rsid w:val="00330B51"/>
    <w:rsid w:val="00330C26"/>
    <w:rsid w:val="0033197B"/>
    <w:rsid w:val="003319B9"/>
    <w:rsid w:val="003319CF"/>
    <w:rsid w:val="00332B65"/>
    <w:rsid w:val="00332D78"/>
    <w:rsid w:val="00333305"/>
    <w:rsid w:val="003335B5"/>
    <w:rsid w:val="003338EE"/>
    <w:rsid w:val="00333BE8"/>
    <w:rsid w:val="0033495A"/>
    <w:rsid w:val="00334A62"/>
    <w:rsid w:val="00334BB7"/>
    <w:rsid w:val="0033577C"/>
    <w:rsid w:val="00336159"/>
    <w:rsid w:val="00336348"/>
    <w:rsid w:val="003363D0"/>
    <w:rsid w:val="003364C7"/>
    <w:rsid w:val="003369B5"/>
    <w:rsid w:val="00336ADC"/>
    <w:rsid w:val="00336E4A"/>
    <w:rsid w:val="0033724F"/>
    <w:rsid w:val="003378B6"/>
    <w:rsid w:val="00340184"/>
    <w:rsid w:val="00340D73"/>
    <w:rsid w:val="00340E73"/>
    <w:rsid w:val="00341799"/>
    <w:rsid w:val="003422AB"/>
    <w:rsid w:val="00342E00"/>
    <w:rsid w:val="00342F7B"/>
    <w:rsid w:val="0034316D"/>
    <w:rsid w:val="00343D17"/>
    <w:rsid w:val="0034454D"/>
    <w:rsid w:val="00344D3E"/>
    <w:rsid w:val="0034596B"/>
    <w:rsid w:val="00346870"/>
    <w:rsid w:val="00347625"/>
    <w:rsid w:val="00347B23"/>
    <w:rsid w:val="00350E57"/>
    <w:rsid w:val="00350EA1"/>
    <w:rsid w:val="00350EE3"/>
    <w:rsid w:val="003512ED"/>
    <w:rsid w:val="00351CF4"/>
    <w:rsid w:val="0035226F"/>
    <w:rsid w:val="0035262B"/>
    <w:rsid w:val="003526CE"/>
    <w:rsid w:val="003538C7"/>
    <w:rsid w:val="00353B6E"/>
    <w:rsid w:val="00354245"/>
    <w:rsid w:val="00355A76"/>
    <w:rsid w:val="00355BB7"/>
    <w:rsid w:val="00355D70"/>
    <w:rsid w:val="00355FFF"/>
    <w:rsid w:val="00356016"/>
    <w:rsid w:val="0035602B"/>
    <w:rsid w:val="0035603D"/>
    <w:rsid w:val="00356044"/>
    <w:rsid w:val="00356BED"/>
    <w:rsid w:val="003575AB"/>
    <w:rsid w:val="00357A07"/>
    <w:rsid w:val="00357F91"/>
    <w:rsid w:val="003608D9"/>
    <w:rsid w:val="0036143C"/>
    <w:rsid w:val="00361BAE"/>
    <w:rsid w:val="00362E16"/>
    <w:rsid w:val="0036430C"/>
    <w:rsid w:val="003645BE"/>
    <w:rsid w:val="00364812"/>
    <w:rsid w:val="00364E41"/>
    <w:rsid w:val="0036502A"/>
    <w:rsid w:val="003655E0"/>
    <w:rsid w:val="0036573E"/>
    <w:rsid w:val="00366554"/>
    <w:rsid w:val="0036683C"/>
    <w:rsid w:val="00366AF3"/>
    <w:rsid w:val="00367047"/>
    <w:rsid w:val="00370019"/>
    <w:rsid w:val="00370952"/>
    <w:rsid w:val="00371148"/>
    <w:rsid w:val="0037271F"/>
    <w:rsid w:val="00372AF2"/>
    <w:rsid w:val="00372B0C"/>
    <w:rsid w:val="00372EE6"/>
    <w:rsid w:val="00373007"/>
    <w:rsid w:val="00373143"/>
    <w:rsid w:val="00373DC8"/>
    <w:rsid w:val="00373FC8"/>
    <w:rsid w:val="003749C2"/>
    <w:rsid w:val="00374C11"/>
    <w:rsid w:val="00374D81"/>
    <w:rsid w:val="0037525C"/>
    <w:rsid w:val="00375B1C"/>
    <w:rsid w:val="00376911"/>
    <w:rsid w:val="00376B56"/>
    <w:rsid w:val="00376CFD"/>
    <w:rsid w:val="003803BC"/>
    <w:rsid w:val="00380AEA"/>
    <w:rsid w:val="00380BE2"/>
    <w:rsid w:val="00380CD8"/>
    <w:rsid w:val="00382B62"/>
    <w:rsid w:val="00382DC1"/>
    <w:rsid w:val="00383D63"/>
    <w:rsid w:val="00384D15"/>
    <w:rsid w:val="00384DAE"/>
    <w:rsid w:val="00385034"/>
    <w:rsid w:val="003853FC"/>
    <w:rsid w:val="003860C7"/>
    <w:rsid w:val="003860E6"/>
    <w:rsid w:val="0038625B"/>
    <w:rsid w:val="00386E97"/>
    <w:rsid w:val="00386F7B"/>
    <w:rsid w:val="003876DE"/>
    <w:rsid w:val="0038779D"/>
    <w:rsid w:val="00387D59"/>
    <w:rsid w:val="00390E40"/>
    <w:rsid w:val="00391553"/>
    <w:rsid w:val="0039170F"/>
    <w:rsid w:val="003919CC"/>
    <w:rsid w:val="003925FE"/>
    <w:rsid w:val="00392C19"/>
    <w:rsid w:val="00392C2F"/>
    <w:rsid w:val="00393011"/>
    <w:rsid w:val="003930BE"/>
    <w:rsid w:val="003938B3"/>
    <w:rsid w:val="003938F7"/>
    <w:rsid w:val="00393B42"/>
    <w:rsid w:val="00393FCF"/>
    <w:rsid w:val="00394287"/>
    <w:rsid w:val="00394396"/>
    <w:rsid w:val="003943C0"/>
    <w:rsid w:val="00394D6A"/>
    <w:rsid w:val="0039518F"/>
    <w:rsid w:val="003951AB"/>
    <w:rsid w:val="00395217"/>
    <w:rsid w:val="00395415"/>
    <w:rsid w:val="0039552B"/>
    <w:rsid w:val="00395A32"/>
    <w:rsid w:val="00395EB2"/>
    <w:rsid w:val="003969AA"/>
    <w:rsid w:val="00396ACF"/>
    <w:rsid w:val="00396CF8"/>
    <w:rsid w:val="00397B31"/>
    <w:rsid w:val="00397DB4"/>
    <w:rsid w:val="003A0242"/>
    <w:rsid w:val="003A0CEB"/>
    <w:rsid w:val="003A1329"/>
    <w:rsid w:val="003A201B"/>
    <w:rsid w:val="003A22DA"/>
    <w:rsid w:val="003A2A30"/>
    <w:rsid w:val="003A2EA9"/>
    <w:rsid w:val="003A3493"/>
    <w:rsid w:val="003A3CB9"/>
    <w:rsid w:val="003A3DCA"/>
    <w:rsid w:val="003A420B"/>
    <w:rsid w:val="003A4B81"/>
    <w:rsid w:val="003A4F60"/>
    <w:rsid w:val="003A51D3"/>
    <w:rsid w:val="003A5710"/>
    <w:rsid w:val="003A5861"/>
    <w:rsid w:val="003A61EA"/>
    <w:rsid w:val="003A73DA"/>
    <w:rsid w:val="003A7525"/>
    <w:rsid w:val="003B06F7"/>
    <w:rsid w:val="003B0B4B"/>
    <w:rsid w:val="003B0CAA"/>
    <w:rsid w:val="003B0E3E"/>
    <w:rsid w:val="003B158F"/>
    <w:rsid w:val="003B1596"/>
    <w:rsid w:val="003B17B8"/>
    <w:rsid w:val="003B1AE5"/>
    <w:rsid w:val="003B25C4"/>
    <w:rsid w:val="003B28F5"/>
    <w:rsid w:val="003B2ABB"/>
    <w:rsid w:val="003B2D61"/>
    <w:rsid w:val="003B38D8"/>
    <w:rsid w:val="003B4708"/>
    <w:rsid w:val="003B48EB"/>
    <w:rsid w:val="003B4DC5"/>
    <w:rsid w:val="003B53C6"/>
    <w:rsid w:val="003B59A0"/>
    <w:rsid w:val="003B5C2D"/>
    <w:rsid w:val="003B60BF"/>
    <w:rsid w:val="003B6B81"/>
    <w:rsid w:val="003B70A6"/>
    <w:rsid w:val="003B750E"/>
    <w:rsid w:val="003B7953"/>
    <w:rsid w:val="003B7D49"/>
    <w:rsid w:val="003C11D0"/>
    <w:rsid w:val="003C1CD9"/>
    <w:rsid w:val="003C1D6C"/>
    <w:rsid w:val="003C2302"/>
    <w:rsid w:val="003C262B"/>
    <w:rsid w:val="003C279F"/>
    <w:rsid w:val="003C2835"/>
    <w:rsid w:val="003C2FD3"/>
    <w:rsid w:val="003C36D0"/>
    <w:rsid w:val="003C3CC1"/>
    <w:rsid w:val="003C417E"/>
    <w:rsid w:val="003C47CE"/>
    <w:rsid w:val="003C4AA8"/>
    <w:rsid w:val="003C4D82"/>
    <w:rsid w:val="003C522B"/>
    <w:rsid w:val="003C589A"/>
    <w:rsid w:val="003C58F4"/>
    <w:rsid w:val="003C5E95"/>
    <w:rsid w:val="003C6432"/>
    <w:rsid w:val="003C7F5A"/>
    <w:rsid w:val="003D006E"/>
    <w:rsid w:val="003D0622"/>
    <w:rsid w:val="003D0F60"/>
    <w:rsid w:val="003D253F"/>
    <w:rsid w:val="003D294C"/>
    <w:rsid w:val="003D29EB"/>
    <w:rsid w:val="003D2E51"/>
    <w:rsid w:val="003D315C"/>
    <w:rsid w:val="003D3F74"/>
    <w:rsid w:val="003D3FDF"/>
    <w:rsid w:val="003D4503"/>
    <w:rsid w:val="003D50A7"/>
    <w:rsid w:val="003D621F"/>
    <w:rsid w:val="003D64F3"/>
    <w:rsid w:val="003D797C"/>
    <w:rsid w:val="003D7F7C"/>
    <w:rsid w:val="003E0AF0"/>
    <w:rsid w:val="003E0E26"/>
    <w:rsid w:val="003E0EF1"/>
    <w:rsid w:val="003E0F8A"/>
    <w:rsid w:val="003E1913"/>
    <w:rsid w:val="003E1980"/>
    <w:rsid w:val="003E1AC1"/>
    <w:rsid w:val="003E2784"/>
    <w:rsid w:val="003E299F"/>
    <w:rsid w:val="003E2A94"/>
    <w:rsid w:val="003E2AF1"/>
    <w:rsid w:val="003E33EE"/>
    <w:rsid w:val="003E39E6"/>
    <w:rsid w:val="003E4AD6"/>
    <w:rsid w:val="003E4CD3"/>
    <w:rsid w:val="003E6155"/>
    <w:rsid w:val="003E6E60"/>
    <w:rsid w:val="003E70AF"/>
    <w:rsid w:val="003E76E0"/>
    <w:rsid w:val="003E7776"/>
    <w:rsid w:val="003E7AB7"/>
    <w:rsid w:val="003E7B02"/>
    <w:rsid w:val="003F00F4"/>
    <w:rsid w:val="003F03C3"/>
    <w:rsid w:val="003F0699"/>
    <w:rsid w:val="003F0793"/>
    <w:rsid w:val="003F0C67"/>
    <w:rsid w:val="003F1000"/>
    <w:rsid w:val="003F1410"/>
    <w:rsid w:val="003F160D"/>
    <w:rsid w:val="003F180C"/>
    <w:rsid w:val="003F1B44"/>
    <w:rsid w:val="003F23C4"/>
    <w:rsid w:val="003F25C3"/>
    <w:rsid w:val="003F26F7"/>
    <w:rsid w:val="003F2E67"/>
    <w:rsid w:val="003F2F24"/>
    <w:rsid w:val="003F30B6"/>
    <w:rsid w:val="003F36B7"/>
    <w:rsid w:val="003F4130"/>
    <w:rsid w:val="003F4301"/>
    <w:rsid w:val="003F4BA7"/>
    <w:rsid w:val="003F4D50"/>
    <w:rsid w:val="003F5946"/>
    <w:rsid w:val="003F59A2"/>
    <w:rsid w:val="003F59FB"/>
    <w:rsid w:val="003F5B0B"/>
    <w:rsid w:val="003F5F5E"/>
    <w:rsid w:val="003F6181"/>
    <w:rsid w:val="003F6813"/>
    <w:rsid w:val="003F6CEC"/>
    <w:rsid w:val="003F6ED9"/>
    <w:rsid w:val="003F7BCB"/>
    <w:rsid w:val="004004C7"/>
    <w:rsid w:val="00401397"/>
    <w:rsid w:val="00401814"/>
    <w:rsid w:val="0040275E"/>
    <w:rsid w:val="004029CB"/>
    <w:rsid w:val="00402FA1"/>
    <w:rsid w:val="00404D52"/>
    <w:rsid w:val="00405051"/>
    <w:rsid w:val="004062C9"/>
    <w:rsid w:val="00406876"/>
    <w:rsid w:val="0040699A"/>
    <w:rsid w:val="00406A38"/>
    <w:rsid w:val="00406E64"/>
    <w:rsid w:val="00406F1D"/>
    <w:rsid w:val="00407222"/>
    <w:rsid w:val="00407B91"/>
    <w:rsid w:val="0041006B"/>
    <w:rsid w:val="004111A7"/>
    <w:rsid w:val="004112D4"/>
    <w:rsid w:val="00411B7A"/>
    <w:rsid w:val="00411DCB"/>
    <w:rsid w:val="004127E0"/>
    <w:rsid w:val="00412D89"/>
    <w:rsid w:val="00413AE8"/>
    <w:rsid w:val="00414079"/>
    <w:rsid w:val="00414147"/>
    <w:rsid w:val="004142E8"/>
    <w:rsid w:val="004156F1"/>
    <w:rsid w:val="00415732"/>
    <w:rsid w:val="0041646A"/>
    <w:rsid w:val="0041678F"/>
    <w:rsid w:val="0041757E"/>
    <w:rsid w:val="00417639"/>
    <w:rsid w:val="00417CB0"/>
    <w:rsid w:val="0042096E"/>
    <w:rsid w:val="00421033"/>
    <w:rsid w:val="0042108D"/>
    <w:rsid w:val="004214E9"/>
    <w:rsid w:val="00422A92"/>
    <w:rsid w:val="00422B15"/>
    <w:rsid w:val="00423001"/>
    <w:rsid w:val="00423144"/>
    <w:rsid w:val="00423C66"/>
    <w:rsid w:val="00423E79"/>
    <w:rsid w:val="00424047"/>
    <w:rsid w:val="00425DD3"/>
    <w:rsid w:val="0042666E"/>
    <w:rsid w:val="004267F0"/>
    <w:rsid w:val="00426800"/>
    <w:rsid w:val="00426982"/>
    <w:rsid w:val="00426D11"/>
    <w:rsid w:val="00426D4D"/>
    <w:rsid w:val="004275B4"/>
    <w:rsid w:val="004303F6"/>
    <w:rsid w:val="00430781"/>
    <w:rsid w:val="004307D5"/>
    <w:rsid w:val="004308AF"/>
    <w:rsid w:val="00431036"/>
    <w:rsid w:val="004318B1"/>
    <w:rsid w:val="00431B91"/>
    <w:rsid w:val="00431FC9"/>
    <w:rsid w:val="00432017"/>
    <w:rsid w:val="004321FA"/>
    <w:rsid w:val="004323DF"/>
    <w:rsid w:val="0043247A"/>
    <w:rsid w:val="00432718"/>
    <w:rsid w:val="0043283D"/>
    <w:rsid w:val="00433693"/>
    <w:rsid w:val="00433B52"/>
    <w:rsid w:val="00433E8D"/>
    <w:rsid w:val="00434471"/>
    <w:rsid w:val="0043459D"/>
    <w:rsid w:val="0043490A"/>
    <w:rsid w:val="0043520A"/>
    <w:rsid w:val="00435648"/>
    <w:rsid w:val="004356FC"/>
    <w:rsid w:val="00435894"/>
    <w:rsid w:val="00435B71"/>
    <w:rsid w:val="00435DF8"/>
    <w:rsid w:val="004373CE"/>
    <w:rsid w:val="004404A4"/>
    <w:rsid w:val="00440D73"/>
    <w:rsid w:val="00440EFB"/>
    <w:rsid w:val="004410A2"/>
    <w:rsid w:val="00441177"/>
    <w:rsid w:val="004412A7"/>
    <w:rsid w:val="0044138C"/>
    <w:rsid w:val="00441800"/>
    <w:rsid w:val="004421CE"/>
    <w:rsid w:val="00442DF9"/>
    <w:rsid w:val="0044318F"/>
    <w:rsid w:val="0044337F"/>
    <w:rsid w:val="00443744"/>
    <w:rsid w:val="00443EE5"/>
    <w:rsid w:val="004442A3"/>
    <w:rsid w:val="0044552D"/>
    <w:rsid w:val="00445623"/>
    <w:rsid w:val="004456A4"/>
    <w:rsid w:val="00445F88"/>
    <w:rsid w:val="0044624D"/>
    <w:rsid w:val="004473E1"/>
    <w:rsid w:val="0044741D"/>
    <w:rsid w:val="00447ECA"/>
    <w:rsid w:val="004503C8"/>
    <w:rsid w:val="004505B0"/>
    <w:rsid w:val="004509B8"/>
    <w:rsid w:val="004512B0"/>
    <w:rsid w:val="00451CAF"/>
    <w:rsid w:val="0045256E"/>
    <w:rsid w:val="00452719"/>
    <w:rsid w:val="00452AA4"/>
    <w:rsid w:val="00453428"/>
    <w:rsid w:val="00453B7C"/>
    <w:rsid w:val="00453C96"/>
    <w:rsid w:val="004541D5"/>
    <w:rsid w:val="00454BBC"/>
    <w:rsid w:val="00455285"/>
    <w:rsid w:val="00455542"/>
    <w:rsid w:val="004559BC"/>
    <w:rsid w:val="004567DC"/>
    <w:rsid w:val="00456952"/>
    <w:rsid w:val="00456CD0"/>
    <w:rsid w:val="00457507"/>
    <w:rsid w:val="004579F3"/>
    <w:rsid w:val="00460163"/>
    <w:rsid w:val="00460400"/>
    <w:rsid w:val="00460593"/>
    <w:rsid w:val="00460942"/>
    <w:rsid w:val="00460AB0"/>
    <w:rsid w:val="00460B58"/>
    <w:rsid w:val="00460DC8"/>
    <w:rsid w:val="00461201"/>
    <w:rsid w:val="004614F4"/>
    <w:rsid w:val="00461D51"/>
    <w:rsid w:val="00462932"/>
    <w:rsid w:val="00462AAC"/>
    <w:rsid w:val="00463221"/>
    <w:rsid w:val="00463F33"/>
    <w:rsid w:val="004640A4"/>
    <w:rsid w:val="00464442"/>
    <w:rsid w:val="00464C4B"/>
    <w:rsid w:val="00464C85"/>
    <w:rsid w:val="0046584D"/>
    <w:rsid w:val="00465A14"/>
    <w:rsid w:val="00465CE8"/>
    <w:rsid w:val="00465CFB"/>
    <w:rsid w:val="00466337"/>
    <w:rsid w:val="00467615"/>
    <w:rsid w:val="00467F82"/>
    <w:rsid w:val="004703FC"/>
    <w:rsid w:val="004711F4"/>
    <w:rsid w:val="00471926"/>
    <w:rsid w:val="00471AC8"/>
    <w:rsid w:val="00471CC4"/>
    <w:rsid w:val="00472B88"/>
    <w:rsid w:val="00472FFF"/>
    <w:rsid w:val="00473FAD"/>
    <w:rsid w:val="00474092"/>
    <w:rsid w:val="004741F0"/>
    <w:rsid w:val="004745E3"/>
    <w:rsid w:val="00474BC1"/>
    <w:rsid w:val="00475A8C"/>
    <w:rsid w:val="00475BB5"/>
    <w:rsid w:val="0047650C"/>
    <w:rsid w:val="00476552"/>
    <w:rsid w:val="004779AC"/>
    <w:rsid w:val="00480750"/>
    <w:rsid w:val="00480EE8"/>
    <w:rsid w:val="00481B69"/>
    <w:rsid w:val="00481BDC"/>
    <w:rsid w:val="00482C6B"/>
    <w:rsid w:val="004832E2"/>
    <w:rsid w:val="00483AA3"/>
    <w:rsid w:val="00484EF2"/>
    <w:rsid w:val="00484FD2"/>
    <w:rsid w:val="004850EB"/>
    <w:rsid w:val="004851B4"/>
    <w:rsid w:val="0048558E"/>
    <w:rsid w:val="00485770"/>
    <w:rsid w:val="00485BDA"/>
    <w:rsid w:val="00485CCC"/>
    <w:rsid w:val="004860F5"/>
    <w:rsid w:val="00486EFF"/>
    <w:rsid w:val="00486F83"/>
    <w:rsid w:val="0048718E"/>
    <w:rsid w:val="0048721B"/>
    <w:rsid w:val="00487394"/>
    <w:rsid w:val="00487CDA"/>
    <w:rsid w:val="00491052"/>
    <w:rsid w:val="004910AB"/>
    <w:rsid w:val="0049172D"/>
    <w:rsid w:val="00491806"/>
    <w:rsid w:val="00491E6E"/>
    <w:rsid w:val="00491FF1"/>
    <w:rsid w:val="00493608"/>
    <w:rsid w:val="00493770"/>
    <w:rsid w:val="00493C4C"/>
    <w:rsid w:val="00494546"/>
    <w:rsid w:val="004945A5"/>
    <w:rsid w:val="00494E1F"/>
    <w:rsid w:val="0049504F"/>
    <w:rsid w:val="00495539"/>
    <w:rsid w:val="004960B6"/>
    <w:rsid w:val="004965F5"/>
    <w:rsid w:val="00496609"/>
    <w:rsid w:val="004972D4"/>
    <w:rsid w:val="004979BD"/>
    <w:rsid w:val="004979DA"/>
    <w:rsid w:val="004A048C"/>
    <w:rsid w:val="004A069E"/>
    <w:rsid w:val="004A104F"/>
    <w:rsid w:val="004A363D"/>
    <w:rsid w:val="004A3727"/>
    <w:rsid w:val="004A3A27"/>
    <w:rsid w:val="004A3D94"/>
    <w:rsid w:val="004A4483"/>
    <w:rsid w:val="004A4860"/>
    <w:rsid w:val="004A4D66"/>
    <w:rsid w:val="004A52FA"/>
    <w:rsid w:val="004A545E"/>
    <w:rsid w:val="004A561E"/>
    <w:rsid w:val="004A5BB4"/>
    <w:rsid w:val="004A5DD1"/>
    <w:rsid w:val="004A612A"/>
    <w:rsid w:val="004A62D1"/>
    <w:rsid w:val="004A6B1A"/>
    <w:rsid w:val="004A6EFE"/>
    <w:rsid w:val="004A7192"/>
    <w:rsid w:val="004A730B"/>
    <w:rsid w:val="004A7A71"/>
    <w:rsid w:val="004A7AF3"/>
    <w:rsid w:val="004A7DA2"/>
    <w:rsid w:val="004B10EC"/>
    <w:rsid w:val="004B1CD6"/>
    <w:rsid w:val="004B2876"/>
    <w:rsid w:val="004B2CE2"/>
    <w:rsid w:val="004B2FCD"/>
    <w:rsid w:val="004B39A6"/>
    <w:rsid w:val="004B3DE2"/>
    <w:rsid w:val="004B40BE"/>
    <w:rsid w:val="004B4658"/>
    <w:rsid w:val="004B4B0C"/>
    <w:rsid w:val="004B4ED5"/>
    <w:rsid w:val="004B505B"/>
    <w:rsid w:val="004B5629"/>
    <w:rsid w:val="004B5948"/>
    <w:rsid w:val="004B71F0"/>
    <w:rsid w:val="004B78D5"/>
    <w:rsid w:val="004B7B31"/>
    <w:rsid w:val="004B7EA2"/>
    <w:rsid w:val="004C0575"/>
    <w:rsid w:val="004C0790"/>
    <w:rsid w:val="004C0CA9"/>
    <w:rsid w:val="004C1225"/>
    <w:rsid w:val="004C17DB"/>
    <w:rsid w:val="004C19F5"/>
    <w:rsid w:val="004C26F5"/>
    <w:rsid w:val="004C293F"/>
    <w:rsid w:val="004C360E"/>
    <w:rsid w:val="004C3751"/>
    <w:rsid w:val="004C4253"/>
    <w:rsid w:val="004C43C8"/>
    <w:rsid w:val="004C45C1"/>
    <w:rsid w:val="004C5C87"/>
    <w:rsid w:val="004C5D07"/>
    <w:rsid w:val="004C68BB"/>
    <w:rsid w:val="004C79CC"/>
    <w:rsid w:val="004D01B7"/>
    <w:rsid w:val="004D0546"/>
    <w:rsid w:val="004D0D72"/>
    <w:rsid w:val="004D1050"/>
    <w:rsid w:val="004D1713"/>
    <w:rsid w:val="004D18EF"/>
    <w:rsid w:val="004D1EF2"/>
    <w:rsid w:val="004D2B71"/>
    <w:rsid w:val="004D32D4"/>
    <w:rsid w:val="004D3882"/>
    <w:rsid w:val="004D393E"/>
    <w:rsid w:val="004D4671"/>
    <w:rsid w:val="004D473B"/>
    <w:rsid w:val="004D49AE"/>
    <w:rsid w:val="004D4CEC"/>
    <w:rsid w:val="004D4E76"/>
    <w:rsid w:val="004D502B"/>
    <w:rsid w:val="004D5913"/>
    <w:rsid w:val="004D59D4"/>
    <w:rsid w:val="004D5E98"/>
    <w:rsid w:val="004D624A"/>
    <w:rsid w:val="004D6403"/>
    <w:rsid w:val="004D70A8"/>
    <w:rsid w:val="004D7614"/>
    <w:rsid w:val="004D7A9D"/>
    <w:rsid w:val="004D7B1F"/>
    <w:rsid w:val="004E0577"/>
    <w:rsid w:val="004E05D2"/>
    <w:rsid w:val="004E0986"/>
    <w:rsid w:val="004E0CAB"/>
    <w:rsid w:val="004E1C07"/>
    <w:rsid w:val="004E2354"/>
    <w:rsid w:val="004E23A0"/>
    <w:rsid w:val="004E2EBC"/>
    <w:rsid w:val="004E43C7"/>
    <w:rsid w:val="004E45F2"/>
    <w:rsid w:val="004E46AC"/>
    <w:rsid w:val="004E489C"/>
    <w:rsid w:val="004E4F3F"/>
    <w:rsid w:val="004E563B"/>
    <w:rsid w:val="004E5A8B"/>
    <w:rsid w:val="004E6CB1"/>
    <w:rsid w:val="004E79B4"/>
    <w:rsid w:val="004E7A3D"/>
    <w:rsid w:val="004F06BD"/>
    <w:rsid w:val="004F1053"/>
    <w:rsid w:val="004F14AB"/>
    <w:rsid w:val="004F1A2C"/>
    <w:rsid w:val="004F1CEE"/>
    <w:rsid w:val="004F20E9"/>
    <w:rsid w:val="004F21D3"/>
    <w:rsid w:val="004F30B1"/>
    <w:rsid w:val="004F360B"/>
    <w:rsid w:val="004F368C"/>
    <w:rsid w:val="004F3E27"/>
    <w:rsid w:val="004F42FD"/>
    <w:rsid w:val="004F4BD1"/>
    <w:rsid w:val="004F51B5"/>
    <w:rsid w:val="004F5317"/>
    <w:rsid w:val="004F5B45"/>
    <w:rsid w:val="004F6153"/>
    <w:rsid w:val="004F6755"/>
    <w:rsid w:val="004F6CC2"/>
    <w:rsid w:val="004F7517"/>
    <w:rsid w:val="004F76EF"/>
    <w:rsid w:val="004F7A53"/>
    <w:rsid w:val="00500FFD"/>
    <w:rsid w:val="00501457"/>
    <w:rsid w:val="005014F1"/>
    <w:rsid w:val="005015D3"/>
    <w:rsid w:val="005021C6"/>
    <w:rsid w:val="005021FA"/>
    <w:rsid w:val="0050284B"/>
    <w:rsid w:val="00502BF4"/>
    <w:rsid w:val="0050334E"/>
    <w:rsid w:val="00503693"/>
    <w:rsid w:val="00503B6E"/>
    <w:rsid w:val="00503EBD"/>
    <w:rsid w:val="0050424B"/>
    <w:rsid w:val="005043EA"/>
    <w:rsid w:val="005048E1"/>
    <w:rsid w:val="00504F11"/>
    <w:rsid w:val="00505601"/>
    <w:rsid w:val="00505832"/>
    <w:rsid w:val="00505A63"/>
    <w:rsid w:val="00505A6A"/>
    <w:rsid w:val="005061A2"/>
    <w:rsid w:val="0050772F"/>
    <w:rsid w:val="00507987"/>
    <w:rsid w:val="00507B48"/>
    <w:rsid w:val="0051018A"/>
    <w:rsid w:val="00510BBA"/>
    <w:rsid w:val="00510E48"/>
    <w:rsid w:val="0051195A"/>
    <w:rsid w:val="005120C8"/>
    <w:rsid w:val="005122DA"/>
    <w:rsid w:val="00512496"/>
    <w:rsid w:val="00512736"/>
    <w:rsid w:val="00512AC3"/>
    <w:rsid w:val="00514480"/>
    <w:rsid w:val="005144BE"/>
    <w:rsid w:val="0051456C"/>
    <w:rsid w:val="00514594"/>
    <w:rsid w:val="005149BF"/>
    <w:rsid w:val="00514A5D"/>
    <w:rsid w:val="005154A3"/>
    <w:rsid w:val="005157A8"/>
    <w:rsid w:val="00515BD7"/>
    <w:rsid w:val="00515ECB"/>
    <w:rsid w:val="005163A3"/>
    <w:rsid w:val="005177DB"/>
    <w:rsid w:val="00517BA8"/>
    <w:rsid w:val="00517CA0"/>
    <w:rsid w:val="00520270"/>
    <w:rsid w:val="005204CA"/>
    <w:rsid w:val="0052065D"/>
    <w:rsid w:val="005207B7"/>
    <w:rsid w:val="0052199A"/>
    <w:rsid w:val="00522225"/>
    <w:rsid w:val="005228A4"/>
    <w:rsid w:val="005235D0"/>
    <w:rsid w:val="0052468A"/>
    <w:rsid w:val="00524817"/>
    <w:rsid w:val="00524A52"/>
    <w:rsid w:val="005255D1"/>
    <w:rsid w:val="00525797"/>
    <w:rsid w:val="00525C03"/>
    <w:rsid w:val="0052645C"/>
    <w:rsid w:val="00526DA9"/>
    <w:rsid w:val="00527D0B"/>
    <w:rsid w:val="005309C2"/>
    <w:rsid w:val="00531631"/>
    <w:rsid w:val="00532270"/>
    <w:rsid w:val="005329F2"/>
    <w:rsid w:val="00532E7E"/>
    <w:rsid w:val="005337AC"/>
    <w:rsid w:val="005337F2"/>
    <w:rsid w:val="00533866"/>
    <w:rsid w:val="00533B78"/>
    <w:rsid w:val="00533E26"/>
    <w:rsid w:val="00534374"/>
    <w:rsid w:val="00534607"/>
    <w:rsid w:val="00534895"/>
    <w:rsid w:val="005351B7"/>
    <w:rsid w:val="005359B1"/>
    <w:rsid w:val="005366C7"/>
    <w:rsid w:val="0053695C"/>
    <w:rsid w:val="00537895"/>
    <w:rsid w:val="00537B9A"/>
    <w:rsid w:val="00540722"/>
    <w:rsid w:val="00540BCE"/>
    <w:rsid w:val="00541043"/>
    <w:rsid w:val="005410D5"/>
    <w:rsid w:val="00542950"/>
    <w:rsid w:val="00542B64"/>
    <w:rsid w:val="00542CE3"/>
    <w:rsid w:val="00543058"/>
    <w:rsid w:val="00543182"/>
    <w:rsid w:val="005438A7"/>
    <w:rsid w:val="00543C9D"/>
    <w:rsid w:val="00544062"/>
    <w:rsid w:val="0054481B"/>
    <w:rsid w:val="00544D71"/>
    <w:rsid w:val="00545216"/>
    <w:rsid w:val="00545D83"/>
    <w:rsid w:val="00545D8D"/>
    <w:rsid w:val="00545F6A"/>
    <w:rsid w:val="00546245"/>
    <w:rsid w:val="00546A57"/>
    <w:rsid w:val="005475F1"/>
    <w:rsid w:val="0054766D"/>
    <w:rsid w:val="00547C10"/>
    <w:rsid w:val="00550DF3"/>
    <w:rsid w:val="00550FE8"/>
    <w:rsid w:val="0055114D"/>
    <w:rsid w:val="0055156F"/>
    <w:rsid w:val="00551E2B"/>
    <w:rsid w:val="00552310"/>
    <w:rsid w:val="005526D7"/>
    <w:rsid w:val="005530A0"/>
    <w:rsid w:val="005532C5"/>
    <w:rsid w:val="005536B9"/>
    <w:rsid w:val="00553BA3"/>
    <w:rsid w:val="00553C6B"/>
    <w:rsid w:val="0055430E"/>
    <w:rsid w:val="005543EC"/>
    <w:rsid w:val="0055451F"/>
    <w:rsid w:val="005547CA"/>
    <w:rsid w:val="00554B83"/>
    <w:rsid w:val="00555430"/>
    <w:rsid w:val="00555CE6"/>
    <w:rsid w:val="00555E99"/>
    <w:rsid w:val="00556B9D"/>
    <w:rsid w:val="00557526"/>
    <w:rsid w:val="00557553"/>
    <w:rsid w:val="00557C4F"/>
    <w:rsid w:val="005607EE"/>
    <w:rsid w:val="00560D6A"/>
    <w:rsid w:val="00560FB1"/>
    <w:rsid w:val="005610FC"/>
    <w:rsid w:val="00561476"/>
    <w:rsid w:val="0056202E"/>
    <w:rsid w:val="00563640"/>
    <w:rsid w:val="0056367B"/>
    <w:rsid w:val="00563B3B"/>
    <w:rsid w:val="00563F88"/>
    <w:rsid w:val="00564133"/>
    <w:rsid w:val="00564188"/>
    <w:rsid w:val="00564769"/>
    <w:rsid w:val="00564B1E"/>
    <w:rsid w:val="00565380"/>
    <w:rsid w:val="0056594F"/>
    <w:rsid w:val="0056635F"/>
    <w:rsid w:val="00567106"/>
    <w:rsid w:val="005676DE"/>
    <w:rsid w:val="00571805"/>
    <w:rsid w:val="00571EFB"/>
    <w:rsid w:val="00572080"/>
    <w:rsid w:val="0057288F"/>
    <w:rsid w:val="00572AAB"/>
    <w:rsid w:val="00572D42"/>
    <w:rsid w:val="00573375"/>
    <w:rsid w:val="00573861"/>
    <w:rsid w:val="00573A28"/>
    <w:rsid w:val="00574320"/>
    <w:rsid w:val="005757B0"/>
    <w:rsid w:val="00575CC3"/>
    <w:rsid w:val="00575EB4"/>
    <w:rsid w:val="00576735"/>
    <w:rsid w:val="00576AAE"/>
    <w:rsid w:val="00577A95"/>
    <w:rsid w:val="00577EB8"/>
    <w:rsid w:val="0058080E"/>
    <w:rsid w:val="00582DF5"/>
    <w:rsid w:val="005831D1"/>
    <w:rsid w:val="00583645"/>
    <w:rsid w:val="005837A9"/>
    <w:rsid w:val="0058420E"/>
    <w:rsid w:val="005845C6"/>
    <w:rsid w:val="00585680"/>
    <w:rsid w:val="00587029"/>
    <w:rsid w:val="0058704E"/>
    <w:rsid w:val="0058788A"/>
    <w:rsid w:val="00587E5E"/>
    <w:rsid w:val="005904FF"/>
    <w:rsid w:val="005906F9"/>
    <w:rsid w:val="00590708"/>
    <w:rsid w:val="005908D2"/>
    <w:rsid w:val="005909D8"/>
    <w:rsid w:val="00590F11"/>
    <w:rsid w:val="0059104B"/>
    <w:rsid w:val="0059135E"/>
    <w:rsid w:val="00591E43"/>
    <w:rsid w:val="005927C2"/>
    <w:rsid w:val="0059291F"/>
    <w:rsid w:val="00592AB0"/>
    <w:rsid w:val="00592DC3"/>
    <w:rsid w:val="00593823"/>
    <w:rsid w:val="00593EA0"/>
    <w:rsid w:val="00594179"/>
    <w:rsid w:val="00594197"/>
    <w:rsid w:val="005941D5"/>
    <w:rsid w:val="00594487"/>
    <w:rsid w:val="005946D5"/>
    <w:rsid w:val="00594EB4"/>
    <w:rsid w:val="0059528A"/>
    <w:rsid w:val="0059586A"/>
    <w:rsid w:val="00595C01"/>
    <w:rsid w:val="00596140"/>
    <w:rsid w:val="00596AB8"/>
    <w:rsid w:val="00597CE4"/>
    <w:rsid w:val="00597E78"/>
    <w:rsid w:val="005A076A"/>
    <w:rsid w:val="005A0F95"/>
    <w:rsid w:val="005A1D0C"/>
    <w:rsid w:val="005A207C"/>
    <w:rsid w:val="005A2103"/>
    <w:rsid w:val="005A2269"/>
    <w:rsid w:val="005A2494"/>
    <w:rsid w:val="005A2998"/>
    <w:rsid w:val="005A37FD"/>
    <w:rsid w:val="005A610F"/>
    <w:rsid w:val="005A6424"/>
    <w:rsid w:val="005A64EF"/>
    <w:rsid w:val="005A69AE"/>
    <w:rsid w:val="005A739A"/>
    <w:rsid w:val="005A797B"/>
    <w:rsid w:val="005B016C"/>
    <w:rsid w:val="005B049D"/>
    <w:rsid w:val="005B0651"/>
    <w:rsid w:val="005B12AA"/>
    <w:rsid w:val="005B1B06"/>
    <w:rsid w:val="005B2167"/>
    <w:rsid w:val="005B2441"/>
    <w:rsid w:val="005B256A"/>
    <w:rsid w:val="005B27D6"/>
    <w:rsid w:val="005B29AB"/>
    <w:rsid w:val="005B2C4F"/>
    <w:rsid w:val="005B2FB1"/>
    <w:rsid w:val="005B32A8"/>
    <w:rsid w:val="005B3DEC"/>
    <w:rsid w:val="005B4390"/>
    <w:rsid w:val="005B496D"/>
    <w:rsid w:val="005B4D4D"/>
    <w:rsid w:val="005B5055"/>
    <w:rsid w:val="005B5163"/>
    <w:rsid w:val="005B534F"/>
    <w:rsid w:val="005B5D41"/>
    <w:rsid w:val="005B675E"/>
    <w:rsid w:val="005B7314"/>
    <w:rsid w:val="005B7745"/>
    <w:rsid w:val="005B7799"/>
    <w:rsid w:val="005B78A2"/>
    <w:rsid w:val="005B7A03"/>
    <w:rsid w:val="005C06DC"/>
    <w:rsid w:val="005C076E"/>
    <w:rsid w:val="005C08B2"/>
    <w:rsid w:val="005C2592"/>
    <w:rsid w:val="005C30A7"/>
    <w:rsid w:val="005C30F1"/>
    <w:rsid w:val="005C3187"/>
    <w:rsid w:val="005C3344"/>
    <w:rsid w:val="005C3D57"/>
    <w:rsid w:val="005C4313"/>
    <w:rsid w:val="005C43EE"/>
    <w:rsid w:val="005C47D2"/>
    <w:rsid w:val="005C5040"/>
    <w:rsid w:val="005C56DB"/>
    <w:rsid w:val="005C5878"/>
    <w:rsid w:val="005C5DA4"/>
    <w:rsid w:val="005C5DAF"/>
    <w:rsid w:val="005C63FD"/>
    <w:rsid w:val="005C6757"/>
    <w:rsid w:val="005C67A7"/>
    <w:rsid w:val="005C67E4"/>
    <w:rsid w:val="005C7094"/>
    <w:rsid w:val="005C77A2"/>
    <w:rsid w:val="005C7AAA"/>
    <w:rsid w:val="005D0D69"/>
    <w:rsid w:val="005D2915"/>
    <w:rsid w:val="005D302D"/>
    <w:rsid w:val="005D3820"/>
    <w:rsid w:val="005D460D"/>
    <w:rsid w:val="005D48E1"/>
    <w:rsid w:val="005D4F54"/>
    <w:rsid w:val="005D51E2"/>
    <w:rsid w:val="005D520E"/>
    <w:rsid w:val="005D5905"/>
    <w:rsid w:val="005D5BE5"/>
    <w:rsid w:val="005D7064"/>
    <w:rsid w:val="005D766F"/>
    <w:rsid w:val="005E0793"/>
    <w:rsid w:val="005E08F5"/>
    <w:rsid w:val="005E1109"/>
    <w:rsid w:val="005E16F4"/>
    <w:rsid w:val="005E2052"/>
    <w:rsid w:val="005E21C5"/>
    <w:rsid w:val="005E2AA6"/>
    <w:rsid w:val="005E2ACD"/>
    <w:rsid w:val="005E2F8A"/>
    <w:rsid w:val="005E33AE"/>
    <w:rsid w:val="005E3BA9"/>
    <w:rsid w:val="005E4BCD"/>
    <w:rsid w:val="005E4FB2"/>
    <w:rsid w:val="005E534D"/>
    <w:rsid w:val="005E563F"/>
    <w:rsid w:val="005E679A"/>
    <w:rsid w:val="005E68E0"/>
    <w:rsid w:val="005E73D5"/>
    <w:rsid w:val="005E7648"/>
    <w:rsid w:val="005E76D3"/>
    <w:rsid w:val="005E7790"/>
    <w:rsid w:val="005F07C5"/>
    <w:rsid w:val="005F1A8C"/>
    <w:rsid w:val="005F1DB4"/>
    <w:rsid w:val="005F2133"/>
    <w:rsid w:val="005F2277"/>
    <w:rsid w:val="005F3863"/>
    <w:rsid w:val="005F434C"/>
    <w:rsid w:val="005F4A17"/>
    <w:rsid w:val="005F5357"/>
    <w:rsid w:val="005F5505"/>
    <w:rsid w:val="005F576F"/>
    <w:rsid w:val="005F6213"/>
    <w:rsid w:val="005F77B4"/>
    <w:rsid w:val="005F7E4D"/>
    <w:rsid w:val="00600F0F"/>
    <w:rsid w:val="006016D4"/>
    <w:rsid w:val="00602C9C"/>
    <w:rsid w:val="00602F52"/>
    <w:rsid w:val="00602F80"/>
    <w:rsid w:val="0060340E"/>
    <w:rsid w:val="00603CDC"/>
    <w:rsid w:val="00604291"/>
    <w:rsid w:val="006043BC"/>
    <w:rsid w:val="006043C8"/>
    <w:rsid w:val="0060459D"/>
    <w:rsid w:val="00604D6E"/>
    <w:rsid w:val="00604DC4"/>
    <w:rsid w:val="00604F42"/>
    <w:rsid w:val="0060505C"/>
    <w:rsid w:val="00605B20"/>
    <w:rsid w:val="00605D45"/>
    <w:rsid w:val="006060DF"/>
    <w:rsid w:val="00606448"/>
    <w:rsid w:val="00606BC8"/>
    <w:rsid w:val="00607208"/>
    <w:rsid w:val="00607CB8"/>
    <w:rsid w:val="0061046D"/>
    <w:rsid w:val="0061064B"/>
    <w:rsid w:val="00610702"/>
    <w:rsid w:val="00610F3E"/>
    <w:rsid w:val="006111FB"/>
    <w:rsid w:val="0061212F"/>
    <w:rsid w:val="00612CFE"/>
    <w:rsid w:val="0061341B"/>
    <w:rsid w:val="00613D02"/>
    <w:rsid w:val="00614189"/>
    <w:rsid w:val="0061419C"/>
    <w:rsid w:val="006141F8"/>
    <w:rsid w:val="00614561"/>
    <w:rsid w:val="006146CB"/>
    <w:rsid w:val="00615163"/>
    <w:rsid w:val="00615A4C"/>
    <w:rsid w:val="00615C1C"/>
    <w:rsid w:val="00616461"/>
    <w:rsid w:val="00616B2B"/>
    <w:rsid w:val="0061746C"/>
    <w:rsid w:val="0061796F"/>
    <w:rsid w:val="00617DD5"/>
    <w:rsid w:val="0062090B"/>
    <w:rsid w:val="00620BCE"/>
    <w:rsid w:val="00620E59"/>
    <w:rsid w:val="006223A0"/>
    <w:rsid w:val="00622936"/>
    <w:rsid w:val="00622AB4"/>
    <w:rsid w:val="00623A18"/>
    <w:rsid w:val="00623A21"/>
    <w:rsid w:val="00623AE9"/>
    <w:rsid w:val="0062408B"/>
    <w:rsid w:val="00624862"/>
    <w:rsid w:val="00624E7D"/>
    <w:rsid w:val="00625012"/>
    <w:rsid w:val="0062535E"/>
    <w:rsid w:val="00625BCF"/>
    <w:rsid w:val="006267A3"/>
    <w:rsid w:val="00626BBB"/>
    <w:rsid w:val="00626EBC"/>
    <w:rsid w:val="00630339"/>
    <w:rsid w:val="00630BB3"/>
    <w:rsid w:val="00630F9C"/>
    <w:rsid w:val="00631752"/>
    <w:rsid w:val="0063193E"/>
    <w:rsid w:val="00631B57"/>
    <w:rsid w:val="00632273"/>
    <w:rsid w:val="006327E3"/>
    <w:rsid w:val="00632C32"/>
    <w:rsid w:val="00632C7C"/>
    <w:rsid w:val="00632E54"/>
    <w:rsid w:val="006333F5"/>
    <w:rsid w:val="006351EF"/>
    <w:rsid w:val="00635399"/>
    <w:rsid w:val="006353B1"/>
    <w:rsid w:val="00635F37"/>
    <w:rsid w:val="0063618D"/>
    <w:rsid w:val="00636636"/>
    <w:rsid w:val="00636755"/>
    <w:rsid w:val="00636B01"/>
    <w:rsid w:val="00636B93"/>
    <w:rsid w:val="006372CF"/>
    <w:rsid w:val="00637CF3"/>
    <w:rsid w:val="006401DA"/>
    <w:rsid w:val="006403A3"/>
    <w:rsid w:val="0064067C"/>
    <w:rsid w:val="00640834"/>
    <w:rsid w:val="00641454"/>
    <w:rsid w:val="006416C3"/>
    <w:rsid w:val="00642020"/>
    <w:rsid w:val="00642524"/>
    <w:rsid w:val="006425FF"/>
    <w:rsid w:val="0064422E"/>
    <w:rsid w:val="006443C9"/>
    <w:rsid w:val="0064487D"/>
    <w:rsid w:val="0064541D"/>
    <w:rsid w:val="00645956"/>
    <w:rsid w:val="00645E12"/>
    <w:rsid w:val="006461D1"/>
    <w:rsid w:val="00646862"/>
    <w:rsid w:val="0064688E"/>
    <w:rsid w:val="00646C65"/>
    <w:rsid w:val="00647256"/>
    <w:rsid w:val="00647B82"/>
    <w:rsid w:val="00647CBB"/>
    <w:rsid w:val="0065082D"/>
    <w:rsid w:val="00650C16"/>
    <w:rsid w:val="006510FC"/>
    <w:rsid w:val="00651127"/>
    <w:rsid w:val="00652147"/>
    <w:rsid w:val="0065285E"/>
    <w:rsid w:val="00652E89"/>
    <w:rsid w:val="00654157"/>
    <w:rsid w:val="006542AB"/>
    <w:rsid w:val="00654354"/>
    <w:rsid w:val="00654B82"/>
    <w:rsid w:val="00654CBF"/>
    <w:rsid w:val="0065520F"/>
    <w:rsid w:val="00655421"/>
    <w:rsid w:val="00655D08"/>
    <w:rsid w:val="006560B3"/>
    <w:rsid w:val="00656DB2"/>
    <w:rsid w:val="00656DD5"/>
    <w:rsid w:val="00656FA4"/>
    <w:rsid w:val="00657845"/>
    <w:rsid w:val="0066028A"/>
    <w:rsid w:val="0066075B"/>
    <w:rsid w:val="00662DE6"/>
    <w:rsid w:val="006648D1"/>
    <w:rsid w:val="006649CE"/>
    <w:rsid w:val="00664D43"/>
    <w:rsid w:val="006651E8"/>
    <w:rsid w:val="006659B2"/>
    <w:rsid w:val="00666056"/>
    <w:rsid w:val="00666947"/>
    <w:rsid w:val="00666B66"/>
    <w:rsid w:val="00666DAE"/>
    <w:rsid w:val="0066722C"/>
    <w:rsid w:val="00667CA7"/>
    <w:rsid w:val="00670643"/>
    <w:rsid w:val="00670754"/>
    <w:rsid w:val="0067083D"/>
    <w:rsid w:val="00670A35"/>
    <w:rsid w:val="00670EEE"/>
    <w:rsid w:val="00671C5F"/>
    <w:rsid w:val="00672D1A"/>
    <w:rsid w:val="00673B85"/>
    <w:rsid w:val="00674599"/>
    <w:rsid w:val="00674817"/>
    <w:rsid w:val="006751EA"/>
    <w:rsid w:val="00675EA8"/>
    <w:rsid w:val="00676693"/>
    <w:rsid w:val="00676754"/>
    <w:rsid w:val="00676CFA"/>
    <w:rsid w:val="00676DC7"/>
    <w:rsid w:val="0067798F"/>
    <w:rsid w:val="00680633"/>
    <w:rsid w:val="00680675"/>
    <w:rsid w:val="006806D5"/>
    <w:rsid w:val="0068124B"/>
    <w:rsid w:val="006814A9"/>
    <w:rsid w:val="006814CF"/>
    <w:rsid w:val="0068164B"/>
    <w:rsid w:val="006819E3"/>
    <w:rsid w:val="00681AC9"/>
    <w:rsid w:val="00681EC2"/>
    <w:rsid w:val="00682258"/>
    <w:rsid w:val="006823C1"/>
    <w:rsid w:val="006825B5"/>
    <w:rsid w:val="00682615"/>
    <w:rsid w:val="00682E41"/>
    <w:rsid w:val="00682E42"/>
    <w:rsid w:val="0068348A"/>
    <w:rsid w:val="00686EB8"/>
    <w:rsid w:val="00687104"/>
    <w:rsid w:val="0068720B"/>
    <w:rsid w:val="006877B4"/>
    <w:rsid w:val="00691106"/>
    <w:rsid w:val="00691216"/>
    <w:rsid w:val="006921D9"/>
    <w:rsid w:val="00692EB0"/>
    <w:rsid w:val="00692EF2"/>
    <w:rsid w:val="0069348F"/>
    <w:rsid w:val="006934DC"/>
    <w:rsid w:val="006935B8"/>
    <w:rsid w:val="00693ADC"/>
    <w:rsid w:val="00693CBE"/>
    <w:rsid w:val="006947C5"/>
    <w:rsid w:val="00694975"/>
    <w:rsid w:val="006949F5"/>
    <w:rsid w:val="00694D34"/>
    <w:rsid w:val="00694E26"/>
    <w:rsid w:val="00695AF6"/>
    <w:rsid w:val="00695D41"/>
    <w:rsid w:val="00695FB7"/>
    <w:rsid w:val="0069663B"/>
    <w:rsid w:val="0069667C"/>
    <w:rsid w:val="00696B02"/>
    <w:rsid w:val="00696BA3"/>
    <w:rsid w:val="006971A7"/>
    <w:rsid w:val="00697E6D"/>
    <w:rsid w:val="006A0B7C"/>
    <w:rsid w:val="006A120E"/>
    <w:rsid w:val="006A140C"/>
    <w:rsid w:val="006A14D9"/>
    <w:rsid w:val="006A1C64"/>
    <w:rsid w:val="006A2986"/>
    <w:rsid w:val="006A2C0C"/>
    <w:rsid w:val="006A30F0"/>
    <w:rsid w:val="006A35AD"/>
    <w:rsid w:val="006A35FA"/>
    <w:rsid w:val="006A3E4B"/>
    <w:rsid w:val="006A3EC0"/>
    <w:rsid w:val="006A4557"/>
    <w:rsid w:val="006A51FB"/>
    <w:rsid w:val="006A52FD"/>
    <w:rsid w:val="006A5372"/>
    <w:rsid w:val="006A568D"/>
    <w:rsid w:val="006A5BDF"/>
    <w:rsid w:val="006A5F76"/>
    <w:rsid w:val="006A6558"/>
    <w:rsid w:val="006A68C0"/>
    <w:rsid w:val="006A70E3"/>
    <w:rsid w:val="006A73F0"/>
    <w:rsid w:val="006A780E"/>
    <w:rsid w:val="006B12B8"/>
    <w:rsid w:val="006B1CEB"/>
    <w:rsid w:val="006B2076"/>
    <w:rsid w:val="006B236B"/>
    <w:rsid w:val="006B379A"/>
    <w:rsid w:val="006B3C5C"/>
    <w:rsid w:val="006B3CD0"/>
    <w:rsid w:val="006B41B8"/>
    <w:rsid w:val="006B46BC"/>
    <w:rsid w:val="006B4D8F"/>
    <w:rsid w:val="006B58EB"/>
    <w:rsid w:val="006B5E52"/>
    <w:rsid w:val="006B6081"/>
    <w:rsid w:val="006B64A9"/>
    <w:rsid w:val="006B7472"/>
    <w:rsid w:val="006B768E"/>
    <w:rsid w:val="006C1751"/>
    <w:rsid w:val="006C1CEE"/>
    <w:rsid w:val="006C1CF3"/>
    <w:rsid w:val="006C2186"/>
    <w:rsid w:val="006C2205"/>
    <w:rsid w:val="006C2545"/>
    <w:rsid w:val="006C3215"/>
    <w:rsid w:val="006C4493"/>
    <w:rsid w:val="006C45F6"/>
    <w:rsid w:val="006C47B6"/>
    <w:rsid w:val="006C525F"/>
    <w:rsid w:val="006C56D8"/>
    <w:rsid w:val="006C58F3"/>
    <w:rsid w:val="006C5C48"/>
    <w:rsid w:val="006C6808"/>
    <w:rsid w:val="006C6B0A"/>
    <w:rsid w:val="006C6C4B"/>
    <w:rsid w:val="006C6D30"/>
    <w:rsid w:val="006C6E68"/>
    <w:rsid w:val="006C6F5A"/>
    <w:rsid w:val="006C72DE"/>
    <w:rsid w:val="006D08B4"/>
    <w:rsid w:val="006D092C"/>
    <w:rsid w:val="006D0961"/>
    <w:rsid w:val="006D18A1"/>
    <w:rsid w:val="006D1DF3"/>
    <w:rsid w:val="006D1E12"/>
    <w:rsid w:val="006D2734"/>
    <w:rsid w:val="006D2766"/>
    <w:rsid w:val="006D3258"/>
    <w:rsid w:val="006D3334"/>
    <w:rsid w:val="006D3502"/>
    <w:rsid w:val="006D3699"/>
    <w:rsid w:val="006D3BAC"/>
    <w:rsid w:val="006D3CBC"/>
    <w:rsid w:val="006D4412"/>
    <w:rsid w:val="006D4594"/>
    <w:rsid w:val="006D470B"/>
    <w:rsid w:val="006D4A35"/>
    <w:rsid w:val="006D4E5A"/>
    <w:rsid w:val="006D538C"/>
    <w:rsid w:val="006D5574"/>
    <w:rsid w:val="006D55F8"/>
    <w:rsid w:val="006D5C44"/>
    <w:rsid w:val="006D68A0"/>
    <w:rsid w:val="006D77DE"/>
    <w:rsid w:val="006D780F"/>
    <w:rsid w:val="006D7AC5"/>
    <w:rsid w:val="006D7D30"/>
    <w:rsid w:val="006E015E"/>
    <w:rsid w:val="006E0630"/>
    <w:rsid w:val="006E06FA"/>
    <w:rsid w:val="006E08F0"/>
    <w:rsid w:val="006E1007"/>
    <w:rsid w:val="006E10A7"/>
    <w:rsid w:val="006E12B8"/>
    <w:rsid w:val="006E18EF"/>
    <w:rsid w:val="006E2F6A"/>
    <w:rsid w:val="006E3E2D"/>
    <w:rsid w:val="006E600F"/>
    <w:rsid w:val="006E632D"/>
    <w:rsid w:val="006E68ED"/>
    <w:rsid w:val="006E6A34"/>
    <w:rsid w:val="006E7A86"/>
    <w:rsid w:val="006F0FA2"/>
    <w:rsid w:val="006F15B3"/>
    <w:rsid w:val="006F258F"/>
    <w:rsid w:val="006F2782"/>
    <w:rsid w:val="006F279E"/>
    <w:rsid w:val="006F2E6E"/>
    <w:rsid w:val="006F31C5"/>
    <w:rsid w:val="006F3A1B"/>
    <w:rsid w:val="006F4EBD"/>
    <w:rsid w:val="006F50AA"/>
    <w:rsid w:val="006F5618"/>
    <w:rsid w:val="006F5A20"/>
    <w:rsid w:val="006F6502"/>
    <w:rsid w:val="006F6AF5"/>
    <w:rsid w:val="006F70CE"/>
    <w:rsid w:val="006F786F"/>
    <w:rsid w:val="0070096B"/>
    <w:rsid w:val="00700B81"/>
    <w:rsid w:val="00700CB9"/>
    <w:rsid w:val="007010FE"/>
    <w:rsid w:val="0070111B"/>
    <w:rsid w:val="00702745"/>
    <w:rsid w:val="00702925"/>
    <w:rsid w:val="00702933"/>
    <w:rsid w:val="007029EB"/>
    <w:rsid w:val="00702B74"/>
    <w:rsid w:val="00702EEB"/>
    <w:rsid w:val="00702F7B"/>
    <w:rsid w:val="007034C7"/>
    <w:rsid w:val="00703C97"/>
    <w:rsid w:val="00703EBE"/>
    <w:rsid w:val="00703FFB"/>
    <w:rsid w:val="007042A9"/>
    <w:rsid w:val="00704D4E"/>
    <w:rsid w:val="00704FE3"/>
    <w:rsid w:val="007058B0"/>
    <w:rsid w:val="00705DCC"/>
    <w:rsid w:val="00705F90"/>
    <w:rsid w:val="0070656D"/>
    <w:rsid w:val="00706814"/>
    <w:rsid w:val="00707720"/>
    <w:rsid w:val="00707CFB"/>
    <w:rsid w:val="00707FB8"/>
    <w:rsid w:val="007109FA"/>
    <w:rsid w:val="00710CBA"/>
    <w:rsid w:val="00710F36"/>
    <w:rsid w:val="00711889"/>
    <w:rsid w:val="0071219A"/>
    <w:rsid w:val="0071247A"/>
    <w:rsid w:val="007125DB"/>
    <w:rsid w:val="00712AFB"/>
    <w:rsid w:val="00713460"/>
    <w:rsid w:val="00713A3C"/>
    <w:rsid w:val="00714113"/>
    <w:rsid w:val="007141F2"/>
    <w:rsid w:val="00714255"/>
    <w:rsid w:val="007145AE"/>
    <w:rsid w:val="00714678"/>
    <w:rsid w:val="00714938"/>
    <w:rsid w:val="00715C23"/>
    <w:rsid w:val="00715D72"/>
    <w:rsid w:val="00715E81"/>
    <w:rsid w:val="00716130"/>
    <w:rsid w:val="0071675A"/>
    <w:rsid w:val="00716786"/>
    <w:rsid w:val="00716E20"/>
    <w:rsid w:val="00717D9C"/>
    <w:rsid w:val="00721407"/>
    <w:rsid w:val="007226E3"/>
    <w:rsid w:val="00722965"/>
    <w:rsid w:val="00722979"/>
    <w:rsid w:val="00722B3A"/>
    <w:rsid w:val="00722C51"/>
    <w:rsid w:val="00722E47"/>
    <w:rsid w:val="0072450D"/>
    <w:rsid w:val="007245B4"/>
    <w:rsid w:val="0072506E"/>
    <w:rsid w:val="00726AAF"/>
    <w:rsid w:val="00726B75"/>
    <w:rsid w:val="00726DD0"/>
    <w:rsid w:val="0072702B"/>
    <w:rsid w:val="007277D1"/>
    <w:rsid w:val="007279A6"/>
    <w:rsid w:val="00727D2C"/>
    <w:rsid w:val="007308AE"/>
    <w:rsid w:val="00731294"/>
    <w:rsid w:val="00731A64"/>
    <w:rsid w:val="00731AF8"/>
    <w:rsid w:val="00731B7D"/>
    <w:rsid w:val="00732144"/>
    <w:rsid w:val="00732CE2"/>
    <w:rsid w:val="00732F86"/>
    <w:rsid w:val="00733BE6"/>
    <w:rsid w:val="007349BC"/>
    <w:rsid w:val="00734C43"/>
    <w:rsid w:val="00735718"/>
    <w:rsid w:val="0073592C"/>
    <w:rsid w:val="00735FC0"/>
    <w:rsid w:val="00736122"/>
    <w:rsid w:val="007364B3"/>
    <w:rsid w:val="00737505"/>
    <w:rsid w:val="00737901"/>
    <w:rsid w:val="00737C07"/>
    <w:rsid w:val="00740428"/>
    <w:rsid w:val="007415B9"/>
    <w:rsid w:val="007415FD"/>
    <w:rsid w:val="00741D4E"/>
    <w:rsid w:val="007426EA"/>
    <w:rsid w:val="0074281B"/>
    <w:rsid w:val="0074330B"/>
    <w:rsid w:val="00743CAC"/>
    <w:rsid w:val="00743DEC"/>
    <w:rsid w:val="00744285"/>
    <w:rsid w:val="00744CBD"/>
    <w:rsid w:val="00744EA5"/>
    <w:rsid w:val="0074511E"/>
    <w:rsid w:val="007451B8"/>
    <w:rsid w:val="007454E2"/>
    <w:rsid w:val="007456E6"/>
    <w:rsid w:val="00745F39"/>
    <w:rsid w:val="00746108"/>
    <w:rsid w:val="007461DC"/>
    <w:rsid w:val="00746BA1"/>
    <w:rsid w:val="00746E36"/>
    <w:rsid w:val="007478E2"/>
    <w:rsid w:val="00747B1F"/>
    <w:rsid w:val="00750692"/>
    <w:rsid w:val="0075096B"/>
    <w:rsid w:val="007511D6"/>
    <w:rsid w:val="00751B00"/>
    <w:rsid w:val="00751FDB"/>
    <w:rsid w:val="007521C5"/>
    <w:rsid w:val="00752A17"/>
    <w:rsid w:val="00752BDD"/>
    <w:rsid w:val="00752CBE"/>
    <w:rsid w:val="00752DD5"/>
    <w:rsid w:val="00753004"/>
    <w:rsid w:val="007531DA"/>
    <w:rsid w:val="007532C8"/>
    <w:rsid w:val="007534AE"/>
    <w:rsid w:val="007534C5"/>
    <w:rsid w:val="00753A47"/>
    <w:rsid w:val="00753D2A"/>
    <w:rsid w:val="00753E2B"/>
    <w:rsid w:val="007543D2"/>
    <w:rsid w:val="00754971"/>
    <w:rsid w:val="00754A47"/>
    <w:rsid w:val="00754EA5"/>
    <w:rsid w:val="007557A2"/>
    <w:rsid w:val="0075581B"/>
    <w:rsid w:val="0075592C"/>
    <w:rsid w:val="0075616F"/>
    <w:rsid w:val="007566A6"/>
    <w:rsid w:val="0075711C"/>
    <w:rsid w:val="007601DE"/>
    <w:rsid w:val="00760411"/>
    <w:rsid w:val="007604BA"/>
    <w:rsid w:val="007607F3"/>
    <w:rsid w:val="00760E58"/>
    <w:rsid w:val="0076122E"/>
    <w:rsid w:val="00761B3A"/>
    <w:rsid w:val="00761B4F"/>
    <w:rsid w:val="00761F12"/>
    <w:rsid w:val="00762318"/>
    <w:rsid w:val="00762414"/>
    <w:rsid w:val="0076264B"/>
    <w:rsid w:val="0076291A"/>
    <w:rsid w:val="00763190"/>
    <w:rsid w:val="00763F08"/>
    <w:rsid w:val="00764DD8"/>
    <w:rsid w:val="00765F4A"/>
    <w:rsid w:val="00766639"/>
    <w:rsid w:val="0076760A"/>
    <w:rsid w:val="007679C7"/>
    <w:rsid w:val="00770B7D"/>
    <w:rsid w:val="00770D75"/>
    <w:rsid w:val="007717E6"/>
    <w:rsid w:val="00771BFD"/>
    <w:rsid w:val="00772C08"/>
    <w:rsid w:val="0077316E"/>
    <w:rsid w:val="007734D1"/>
    <w:rsid w:val="007735DE"/>
    <w:rsid w:val="00773D6C"/>
    <w:rsid w:val="00774786"/>
    <w:rsid w:val="00774E56"/>
    <w:rsid w:val="00774FA3"/>
    <w:rsid w:val="007750F7"/>
    <w:rsid w:val="00775B1D"/>
    <w:rsid w:val="0077632F"/>
    <w:rsid w:val="00776657"/>
    <w:rsid w:val="00776A3C"/>
    <w:rsid w:val="00776FC6"/>
    <w:rsid w:val="0077781D"/>
    <w:rsid w:val="00777D6A"/>
    <w:rsid w:val="007802A7"/>
    <w:rsid w:val="0078092F"/>
    <w:rsid w:val="007810EE"/>
    <w:rsid w:val="007811E1"/>
    <w:rsid w:val="00782008"/>
    <w:rsid w:val="00782918"/>
    <w:rsid w:val="00783499"/>
    <w:rsid w:val="00783FB1"/>
    <w:rsid w:val="007844D2"/>
    <w:rsid w:val="0078474D"/>
    <w:rsid w:val="00784D94"/>
    <w:rsid w:val="00784F29"/>
    <w:rsid w:val="0078548C"/>
    <w:rsid w:val="007862F0"/>
    <w:rsid w:val="007865DE"/>
    <w:rsid w:val="0078677E"/>
    <w:rsid w:val="0078699C"/>
    <w:rsid w:val="00787308"/>
    <w:rsid w:val="007875DC"/>
    <w:rsid w:val="00787B4C"/>
    <w:rsid w:val="00790DD2"/>
    <w:rsid w:val="007910D0"/>
    <w:rsid w:val="007915B5"/>
    <w:rsid w:val="0079173D"/>
    <w:rsid w:val="007928A5"/>
    <w:rsid w:val="0079293A"/>
    <w:rsid w:val="00792D77"/>
    <w:rsid w:val="007933EF"/>
    <w:rsid w:val="00793FAF"/>
    <w:rsid w:val="0079486B"/>
    <w:rsid w:val="007949DD"/>
    <w:rsid w:val="0079560F"/>
    <w:rsid w:val="00795C7D"/>
    <w:rsid w:val="00795FD7"/>
    <w:rsid w:val="007963F2"/>
    <w:rsid w:val="007967FC"/>
    <w:rsid w:val="007977F6"/>
    <w:rsid w:val="007A0D61"/>
    <w:rsid w:val="007A0FE6"/>
    <w:rsid w:val="007A2522"/>
    <w:rsid w:val="007A2614"/>
    <w:rsid w:val="007A26FF"/>
    <w:rsid w:val="007A3986"/>
    <w:rsid w:val="007A39AD"/>
    <w:rsid w:val="007A4279"/>
    <w:rsid w:val="007A46AA"/>
    <w:rsid w:val="007A4B06"/>
    <w:rsid w:val="007A4FF1"/>
    <w:rsid w:val="007A56A9"/>
    <w:rsid w:val="007A59E2"/>
    <w:rsid w:val="007A5D15"/>
    <w:rsid w:val="007A60D4"/>
    <w:rsid w:val="007A644C"/>
    <w:rsid w:val="007A650E"/>
    <w:rsid w:val="007A6A64"/>
    <w:rsid w:val="007A7103"/>
    <w:rsid w:val="007A714E"/>
    <w:rsid w:val="007A7242"/>
    <w:rsid w:val="007A7399"/>
    <w:rsid w:val="007A7630"/>
    <w:rsid w:val="007B0021"/>
    <w:rsid w:val="007B00F9"/>
    <w:rsid w:val="007B1491"/>
    <w:rsid w:val="007B2952"/>
    <w:rsid w:val="007B2BE6"/>
    <w:rsid w:val="007B2DBF"/>
    <w:rsid w:val="007B3B9B"/>
    <w:rsid w:val="007B4C8A"/>
    <w:rsid w:val="007B4CC7"/>
    <w:rsid w:val="007B4FD7"/>
    <w:rsid w:val="007B5100"/>
    <w:rsid w:val="007B52F6"/>
    <w:rsid w:val="007B5970"/>
    <w:rsid w:val="007B5F19"/>
    <w:rsid w:val="007B6701"/>
    <w:rsid w:val="007B71AB"/>
    <w:rsid w:val="007B759F"/>
    <w:rsid w:val="007B7833"/>
    <w:rsid w:val="007B7C5A"/>
    <w:rsid w:val="007C00EA"/>
    <w:rsid w:val="007C111D"/>
    <w:rsid w:val="007C163F"/>
    <w:rsid w:val="007C2500"/>
    <w:rsid w:val="007C2E73"/>
    <w:rsid w:val="007C3277"/>
    <w:rsid w:val="007C383E"/>
    <w:rsid w:val="007C4306"/>
    <w:rsid w:val="007C4458"/>
    <w:rsid w:val="007C476D"/>
    <w:rsid w:val="007C486E"/>
    <w:rsid w:val="007C4881"/>
    <w:rsid w:val="007C4988"/>
    <w:rsid w:val="007C5253"/>
    <w:rsid w:val="007C52A8"/>
    <w:rsid w:val="007C5A53"/>
    <w:rsid w:val="007C5B4E"/>
    <w:rsid w:val="007C5BD3"/>
    <w:rsid w:val="007C5EF7"/>
    <w:rsid w:val="007C66BA"/>
    <w:rsid w:val="007C6B3F"/>
    <w:rsid w:val="007C6BDB"/>
    <w:rsid w:val="007C6C7A"/>
    <w:rsid w:val="007D084D"/>
    <w:rsid w:val="007D155D"/>
    <w:rsid w:val="007D2484"/>
    <w:rsid w:val="007D29AE"/>
    <w:rsid w:val="007D2F53"/>
    <w:rsid w:val="007D3474"/>
    <w:rsid w:val="007D34E0"/>
    <w:rsid w:val="007D36EC"/>
    <w:rsid w:val="007D3EA7"/>
    <w:rsid w:val="007D3EEC"/>
    <w:rsid w:val="007D50C8"/>
    <w:rsid w:val="007D6209"/>
    <w:rsid w:val="007D6B90"/>
    <w:rsid w:val="007E151C"/>
    <w:rsid w:val="007E1A31"/>
    <w:rsid w:val="007E2665"/>
    <w:rsid w:val="007E283B"/>
    <w:rsid w:val="007E2932"/>
    <w:rsid w:val="007E2A80"/>
    <w:rsid w:val="007E301F"/>
    <w:rsid w:val="007E3E0D"/>
    <w:rsid w:val="007E4354"/>
    <w:rsid w:val="007E49E7"/>
    <w:rsid w:val="007E4F7E"/>
    <w:rsid w:val="007E5109"/>
    <w:rsid w:val="007E5489"/>
    <w:rsid w:val="007E5E04"/>
    <w:rsid w:val="007E6454"/>
    <w:rsid w:val="007E6497"/>
    <w:rsid w:val="007E6838"/>
    <w:rsid w:val="007E72F5"/>
    <w:rsid w:val="007F03D5"/>
    <w:rsid w:val="007F1240"/>
    <w:rsid w:val="007F34D8"/>
    <w:rsid w:val="007F35A3"/>
    <w:rsid w:val="007F37DC"/>
    <w:rsid w:val="007F426A"/>
    <w:rsid w:val="007F48AE"/>
    <w:rsid w:val="007F4A1F"/>
    <w:rsid w:val="007F5143"/>
    <w:rsid w:val="007F563A"/>
    <w:rsid w:val="007F56E8"/>
    <w:rsid w:val="007F5A2B"/>
    <w:rsid w:val="007F5E6D"/>
    <w:rsid w:val="007F783A"/>
    <w:rsid w:val="00800119"/>
    <w:rsid w:val="00800A8A"/>
    <w:rsid w:val="00800FBA"/>
    <w:rsid w:val="008025F8"/>
    <w:rsid w:val="00802D28"/>
    <w:rsid w:val="008030B2"/>
    <w:rsid w:val="0080310B"/>
    <w:rsid w:val="008032C6"/>
    <w:rsid w:val="00803D5A"/>
    <w:rsid w:val="008041EF"/>
    <w:rsid w:val="0080435B"/>
    <w:rsid w:val="008044AB"/>
    <w:rsid w:val="00804636"/>
    <w:rsid w:val="00804892"/>
    <w:rsid w:val="00804C38"/>
    <w:rsid w:val="00805273"/>
    <w:rsid w:val="00805514"/>
    <w:rsid w:val="008057CA"/>
    <w:rsid w:val="008057F4"/>
    <w:rsid w:val="00806578"/>
    <w:rsid w:val="00806671"/>
    <w:rsid w:val="00806B9A"/>
    <w:rsid w:val="00806CEC"/>
    <w:rsid w:val="0080792A"/>
    <w:rsid w:val="00810171"/>
    <w:rsid w:val="008103D7"/>
    <w:rsid w:val="008104F5"/>
    <w:rsid w:val="008107CD"/>
    <w:rsid w:val="00810A7D"/>
    <w:rsid w:val="00810A8F"/>
    <w:rsid w:val="00810EE1"/>
    <w:rsid w:val="0081114F"/>
    <w:rsid w:val="0081217E"/>
    <w:rsid w:val="00812766"/>
    <w:rsid w:val="008131EE"/>
    <w:rsid w:val="008135FE"/>
    <w:rsid w:val="00813688"/>
    <w:rsid w:val="00813933"/>
    <w:rsid w:val="00813C34"/>
    <w:rsid w:val="00813E91"/>
    <w:rsid w:val="00813FA3"/>
    <w:rsid w:val="008142BD"/>
    <w:rsid w:val="008146AC"/>
    <w:rsid w:val="0081487D"/>
    <w:rsid w:val="00814D16"/>
    <w:rsid w:val="00815089"/>
    <w:rsid w:val="00815C7C"/>
    <w:rsid w:val="00815E1C"/>
    <w:rsid w:val="00815F0C"/>
    <w:rsid w:val="00815FC1"/>
    <w:rsid w:val="00816168"/>
    <w:rsid w:val="00816EA6"/>
    <w:rsid w:val="0081724C"/>
    <w:rsid w:val="008175B3"/>
    <w:rsid w:val="00817624"/>
    <w:rsid w:val="00817B94"/>
    <w:rsid w:val="00817F31"/>
    <w:rsid w:val="00820D4D"/>
    <w:rsid w:val="00820F19"/>
    <w:rsid w:val="00820FD0"/>
    <w:rsid w:val="008212BD"/>
    <w:rsid w:val="0082179F"/>
    <w:rsid w:val="00821B50"/>
    <w:rsid w:val="008221A5"/>
    <w:rsid w:val="00822AAA"/>
    <w:rsid w:val="00822E1A"/>
    <w:rsid w:val="00823080"/>
    <w:rsid w:val="00823799"/>
    <w:rsid w:val="00823C76"/>
    <w:rsid w:val="00824BB9"/>
    <w:rsid w:val="008252F9"/>
    <w:rsid w:val="008255E5"/>
    <w:rsid w:val="0082598C"/>
    <w:rsid w:val="00825ADC"/>
    <w:rsid w:val="0082607F"/>
    <w:rsid w:val="0082668D"/>
    <w:rsid w:val="00827081"/>
    <w:rsid w:val="00827092"/>
    <w:rsid w:val="008276CC"/>
    <w:rsid w:val="00827772"/>
    <w:rsid w:val="00830272"/>
    <w:rsid w:val="008320A0"/>
    <w:rsid w:val="00832B35"/>
    <w:rsid w:val="00832E27"/>
    <w:rsid w:val="00833014"/>
    <w:rsid w:val="0083305B"/>
    <w:rsid w:val="008334AB"/>
    <w:rsid w:val="00833982"/>
    <w:rsid w:val="008339FC"/>
    <w:rsid w:val="00833BC2"/>
    <w:rsid w:val="00833C76"/>
    <w:rsid w:val="00834D5A"/>
    <w:rsid w:val="00834ECF"/>
    <w:rsid w:val="00835B5C"/>
    <w:rsid w:val="00836214"/>
    <w:rsid w:val="00836469"/>
    <w:rsid w:val="00837977"/>
    <w:rsid w:val="00837B86"/>
    <w:rsid w:val="00837ED7"/>
    <w:rsid w:val="00840735"/>
    <w:rsid w:val="00840B70"/>
    <w:rsid w:val="00840C8B"/>
    <w:rsid w:val="0084282D"/>
    <w:rsid w:val="0084304C"/>
    <w:rsid w:val="00843913"/>
    <w:rsid w:val="00843F81"/>
    <w:rsid w:val="008440E9"/>
    <w:rsid w:val="0084493C"/>
    <w:rsid w:val="00845282"/>
    <w:rsid w:val="0084585B"/>
    <w:rsid w:val="00845B26"/>
    <w:rsid w:val="00846A91"/>
    <w:rsid w:val="00847B8E"/>
    <w:rsid w:val="00851270"/>
    <w:rsid w:val="008515CC"/>
    <w:rsid w:val="008520EF"/>
    <w:rsid w:val="0085239B"/>
    <w:rsid w:val="00852AD0"/>
    <w:rsid w:val="00852B98"/>
    <w:rsid w:val="008531B4"/>
    <w:rsid w:val="0085320E"/>
    <w:rsid w:val="00853625"/>
    <w:rsid w:val="008538E1"/>
    <w:rsid w:val="008539F7"/>
    <w:rsid w:val="00853A98"/>
    <w:rsid w:val="00853B69"/>
    <w:rsid w:val="008543BE"/>
    <w:rsid w:val="00854AA9"/>
    <w:rsid w:val="00854FB1"/>
    <w:rsid w:val="008550EC"/>
    <w:rsid w:val="0085532C"/>
    <w:rsid w:val="00855891"/>
    <w:rsid w:val="00855A7B"/>
    <w:rsid w:val="00856146"/>
    <w:rsid w:val="00856149"/>
    <w:rsid w:val="008563F2"/>
    <w:rsid w:val="008569F0"/>
    <w:rsid w:val="008570DF"/>
    <w:rsid w:val="008579B4"/>
    <w:rsid w:val="00857A06"/>
    <w:rsid w:val="00860929"/>
    <w:rsid w:val="00860BC1"/>
    <w:rsid w:val="008610D1"/>
    <w:rsid w:val="008619FF"/>
    <w:rsid w:val="00862268"/>
    <w:rsid w:val="00862794"/>
    <w:rsid w:val="00862BCD"/>
    <w:rsid w:val="00862E78"/>
    <w:rsid w:val="00863423"/>
    <w:rsid w:val="008637A2"/>
    <w:rsid w:val="00863CB6"/>
    <w:rsid w:val="00863CFB"/>
    <w:rsid w:val="00864AE2"/>
    <w:rsid w:val="00865325"/>
    <w:rsid w:val="008656D5"/>
    <w:rsid w:val="008657A7"/>
    <w:rsid w:val="00866585"/>
    <w:rsid w:val="008676C7"/>
    <w:rsid w:val="00867951"/>
    <w:rsid w:val="00867A30"/>
    <w:rsid w:val="00870A2B"/>
    <w:rsid w:val="00870D5F"/>
    <w:rsid w:val="00870F22"/>
    <w:rsid w:val="00871644"/>
    <w:rsid w:val="0087176F"/>
    <w:rsid w:val="0087244F"/>
    <w:rsid w:val="00873BD4"/>
    <w:rsid w:val="00873FAE"/>
    <w:rsid w:val="00874165"/>
    <w:rsid w:val="00874396"/>
    <w:rsid w:val="008744FC"/>
    <w:rsid w:val="008754B5"/>
    <w:rsid w:val="008762A4"/>
    <w:rsid w:val="00876435"/>
    <w:rsid w:val="008776DC"/>
    <w:rsid w:val="00880027"/>
    <w:rsid w:val="008805EE"/>
    <w:rsid w:val="00880DB1"/>
    <w:rsid w:val="00881131"/>
    <w:rsid w:val="00881A8B"/>
    <w:rsid w:val="00881C46"/>
    <w:rsid w:val="008821AE"/>
    <w:rsid w:val="00882786"/>
    <w:rsid w:val="0088308C"/>
    <w:rsid w:val="00883868"/>
    <w:rsid w:val="00883AA7"/>
    <w:rsid w:val="00883AF7"/>
    <w:rsid w:val="00884516"/>
    <w:rsid w:val="00885E12"/>
    <w:rsid w:val="00885F6E"/>
    <w:rsid w:val="00886543"/>
    <w:rsid w:val="00886555"/>
    <w:rsid w:val="008869E0"/>
    <w:rsid w:val="00886CA3"/>
    <w:rsid w:val="0088727A"/>
    <w:rsid w:val="0089030B"/>
    <w:rsid w:val="008906C0"/>
    <w:rsid w:val="008907B7"/>
    <w:rsid w:val="00891880"/>
    <w:rsid w:val="00891F27"/>
    <w:rsid w:val="0089294D"/>
    <w:rsid w:val="00892E3D"/>
    <w:rsid w:val="008930D8"/>
    <w:rsid w:val="008933F4"/>
    <w:rsid w:val="00893B4A"/>
    <w:rsid w:val="00893B96"/>
    <w:rsid w:val="00894218"/>
    <w:rsid w:val="008942EA"/>
    <w:rsid w:val="00894B60"/>
    <w:rsid w:val="00894DE2"/>
    <w:rsid w:val="008950E2"/>
    <w:rsid w:val="00895160"/>
    <w:rsid w:val="008956DC"/>
    <w:rsid w:val="00896220"/>
    <w:rsid w:val="00896848"/>
    <w:rsid w:val="00896EBC"/>
    <w:rsid w:val="0089703C"/>
    <w:rsid w:val="0089714C"/>
    <w:rsid w:val="008A0191"/>
    <w:rsid w:val="008A03FC"/>
    <w:rsid w:val="008A0D66"/>
    <w:rsid w:val="008A14BD"/>
    <w:rsid w:val="008A3D72"/>
    <w:rsid w:val="008A4E18"/>
    <w:rsid w:val="008A4FA8"/>
    <w:rsid w:val="008A58DF"/>
    <w:rsid w:val="008A5A2F"/>
    <w:rsid w:val="008A5A70"/>
    <w:rsid w:val="008A5F22"/>
    <w:rsid w:val="008A62C6"/>
    <w:rsid w:val="008A66ED"/>
    <w:rsid w:val="008A6E78"/>
    <w:rsid w:val="008B1E02"/>
    <w:rsid w:val="008B2D9B"/>
    <w:rsid w:val="008B3232"/>
    <w:rsid w:val="008B3684"/>
    <w:rsid w:val="008B3AE0"/>
    <w:rsid w:val="008B49D5"/>
    <w:rsid w:val="008B5558"/>
    <w:rsid w:val="008B5F98"/>
    <w:rsid w:val="008B5FCA"/>
    <w:rsid w:val="008B61D4"/>
    <w:rsid w:val="008B69F9"/>
    <w:rsid w:val="008B6AB7"/>
    <w:rsid w:val="008B737D"/>
    <w:rsid w:val="008B73E5"/>
    <w:rsid w:val="008B779D"/>
    <w:rsid w:val="008B7D43"/>
    <w:rsid w:val="008C0010"/>
    <w:rsid w:val="008C00E5"/>
    <w:rsid w:val="008C028E"/>
    <w:rsid w:val="008C09D0"/>
    <w:rsid w:val="008C0A9C"/>
    <w:rsid w:val="008C0F7F"/>
    <w:rsid w:val="008C11E7"/>
    <w:rsid w:val="008C187A"/>
    <w:rsid w:val="008C22A5"/>
    <w:rsid w:val="008C30E0"/>
    <w:rsid w:val="008C3638"/>
    <w:rsid w:val="008C37C4"/>
    <w:rsid w:val="008C43D9"/>
    <w:rsid w:val="008C44F7"/>
    <w:rsid w:val="008C522B"/>
    <w:rsid w:val="008C5470"/>
    <w:rsid w:val="008C5516"/>
    <w:rsid w:val="008C5717"/>
    <w:rsid w:val="008C5762"/>
    <w:rsid w:val="008C5C5E"/>
    <w:rsid w:val="008C5EE0"/>
    <w:rsid w:val="008C619D"/>
    <w:rsid w:val="008C632E"/>
    <w:rsid w:val="008C6947"/>
    <w:rsid w:val="008D04AF"/>
    <w:rsid w:val="008D063D"/>
    <w:rsid w:val="008D0770"/>
    <w:rsid w:val="008D07FD"/>
    <w:rsid w:val="008D10AE"/>
    <w:rsid w:val="008D12E6"/>
    <w:rsid w:val="008D13B2"/>
    <w:rsid w:val="008D1502"/>
    <w:rsid w:val="008D238C"/>
    <w:rsid w:val="008D2958"/>
    <w:rsid w:val="008D2A05"/>
    <w:rsid w:val="008D2F6A"/>
    <w:rsid w:val="008D396A"/>
    <w:rsid w:val="008D4399"/>
    <w:rsid w:val="008D69DA"/>
    <w:rsid w:val="008D6DCF"/>
    <w:rsid w:val="008E036A"/>
    <w:rsid w:val="008E07D9"/>
    <w:rsid w:val="008E091E"/>
    <w:rsid w:val="008E1283"/>
    <w:rsid w:val="008E1527"/>
    <w:rsid w:val="008E233F"/>
    <w:rsid w:val="008E2E29"/>
    <w:rsid w:val="008E2EC2"/>
    <w:rsid w:val="008E31D2"/>
    <w:rsid w:val="008E37D1"/>
    <w:rsid w:val="008E3DD0"/>
    <w:rsid w:val="008E4F44"/>
    <w:rsid w:val="008E597E"/>
    <w:rsid w:val="008E5EE5"/>
    <w:rsid w:val="008E6033"/>
    <w:rsid w:val="008E659D"/>
    <w:rsid w:val="008E6B6D"/>
    <w:rsid w:val="008E748C"/>
    <w:rsid w:val="008E7802"/>
    <w:rsid w:val="008E7AC9"/>
    <w:rsid w:val="008E7C8F"/>
    <w:rsid w:val="008E7DBF"/>
    <w:rsid w:val="008E7E99"/>
    <w:rsid w:val="008F11F0"/>
    <w:rsid w:val="008F1477"/>
    <w:rsid w:val="008F1977"/>
    <w:rsid w:val="008F2015"/>
    <w:rsid w:val="008F22AC"/>
    <w:rsid w:val="008F276A"/>
    <w:rsid w:val="008F29EA"/>
    <w:rsid w:val="008F2B59"/>
    <w:rsid w:val="008F385F"/>
    <w:rsid w:val="008F389D"/>
    <w:rsid w:val="008F392E"/>
    <w:rsid w:val="008F3C80"/>
    <w:rsid w:val="008F3D10"/>
    <w:rsid w:val="008F3D7C"/>
    <w:rsid w:val="008F4588"/>
    <w:rsid w:val="008F4E21"/>
    <w:rsid w:val="008F52C8"/>
    <w:rsid w:val="008F5D89"/>
    <w:rsid w:val="008F5FEF"/>
    <w:rsid w:val="008F66D7"/>
    <w:rsid w:val="008F69EE"/>
    <w:rsid w:val="00900281"/>
    <w:rsid w:val="00900566"/>
    <w:rsid w:val="00901BD0"/>
    <w:rsid w:val="00901C03"/>
    <w:rsid w:val="00901D29"/>
    <w:rsid w:val="00901F9F"/>
    <w:rsid w:val="00902263"/>
    <w:rsid w:val="00902724"/>
    <w:rsid w:val="009029B2"/>
    <w:rsid w:val="00902DED"/>
    <w:rsid w:val="0090322B"/>
    <w:rsid w:val="0090330F"/>
    <w:rsid w:val="00903F2F"/>
    <w:rsid w:val="00904154"/>
    <w:rsid w:val="00905183"/>
    <w:rsid w:val="009052B0"/>
    <w:rsid w:val="009066B7"/>
    <w:rsid w:val="00906AA3"/>
    <w:rsid w:val="00907069"/>
    <w:rsid w:val="00907642"/>
    <w:rsid w:val="00907E08"/>
    <w:rsid w:val="0091041B"/>
    <w:rsid w:val="0091045E"/>
    <w:rsid w:val="00910915"/>
    <w:rsid w:val="00910E3B"/>
    <w:rsid w:val="0091126D"/>
    <w:rsid w:val="009116E4"/>
    <w:rsid w:val="00911C3A"/>
    <w:rsid w:val="00911EEC"/>
    <w:rsid w:val="00913551"/>
    <w:rsid w:val="009139D7"/>
    <w:rsid w:val="00914077"/>
    <w:rsid w:val="00914373"/>
    <w:rsid w:val="0091443D"/>
    <w:rsid w:val="00914B4C"/>
    <w:rsid w:val="00914F4F"/>
    <w:rsid w:val="009155F8"/>
    <w:rsid w:val="00915622"/>
    <w:rsid w:val="00915B1F"/>
    <w:rsid w:val="00915BA8"/>
    <w:rsid w:val="00915CC0"/>
    <w:rsid w:val="0091608B"/>
    <w:rsid w:val="009175C8"/>
    <w:rsid w:val="009178EE"/>
    <w:rsid w:val="00917C08"/>
    <w:rsid w:val="00917C40"/>
    <w:rsid w:val="00920290"/>
    <w:rsid w:val="009203C4"/>
    <w:rsid w:val="0092056F"/>
    <w:rsid w:val="00920FD7"/>
    <w:rsid w:val="0092212D"/>
    <w:rsid w:val="00922BBE"/>
    <w:rsid w:val="0092374F"/>
    <w:rsid w:val="00924022"/>
    <w:rsid w:val="0092415B"/>
    <w:rsid w:val="00924C66"/>
    <w:rsid w:val="0092533B"/>
    <w:rsid w:val="0092585A"/>
    <w:rsid w:val="00925D3A"/>
    <w:rsid w:val="0092656D"/>
    <w:rsid w:val="00926904"/>
    <w:rsid w:val="00926D3E"/>
    <w:rsid w:val="00927272"/>
    <w:rsid w:val="0092784C"/>
    <w:rsid w:val="00927EBA"/>
    <w:rsid w:val="00927F89"/>
    <w:rsid w:val="00930B28"/>
    <w:rsid w:val="00930E34"/>
    <w:rsid w:val="0093100A"/>
    <w:rsid w:val="009313E1"/>
    <w:rsid w:val="009316BC"/>
    <w:rsid w:val="009319F1"/>
    <w:rsid w:val="00931D73"/>
    <w:rsid w:val="0093233A"/>
    <w:rsid w:val="00932418"/>
    <w:rsid w:val="0093241E"/>
    <w:rsid w:val="00932CAC"/>
    <w:rsid w:val="0093349F"/>
    <w:rsid w:val="009335A2"/>
    <w:rsid w:val="00933CC5"/>
    <w:rsid w:val="0093402D"/>
    <w:rsid w:val="009341E1"/>
    <w:rsid w:val="0093460B"/>
    <w:rsid w:val="009348A2"/>
    <w:rsid w:val="0093495C"/>
    <w:rsid w:val="00934F60"/>
    <w:rsid w:val="0093581E"/>
    <w:rsid w:val="00935D63"/>
    <w:rsid w:val="00935DF9"/>
    <w:rsid w:val="009366F7"/>
    <w:rsid w:val="009367B8"/>
    <w:rsid w:val="009372BD"/>
    <w:rsid w:val="009374A0"/>
    <w:rsid w:val="0093762A"/>
    <w:rsid w:val="00937ECF"/>
    <w:rsid w:val="009407D9"/>
    <w:rsid w:val="0094089D"/>
    <w:rsid w:val="009409D9"/>
    <w:rsid w:val="009410FF"/>
    <w:rsid w:val="0094171B"/>
    <w:rsid w:val="00941784"/>
    <w:rsid w:val="00941A51"/>
    <w:rsid w:val="00941C09"/>
    <w:rsid w:val="00942222"/>
    <w:rsid w:val="009423B5"/>
    <w:rsid w:val="0094315D"/>
    <w:rsid w:val="009432D9"/>
    <w:rsid w:val="00943476"/>
    <w:rsid w:val="00943A50"/>
    <w:rsid w:val="009444D6"/>
    <w:rsid w:val="00945131"/>
    <w:rsid w:val="00945834"/>
    <w:rsid w:val="00945899"/>
    <w:rsid w:val="009458BE"/>
    <w:rsid w:val="00945A56"/>
    <w:rsid w:val="00945CE2"/>
    <w:rsid w:val="00945D43"/>
    <w:rsid w:val="00945DED"/>
    <w:rsid w:val="00945F46"/>
    <w:rsid w:val="009460B7"/>
    <w:rsid w:val="0094616D"/>
    <w:rsid w:val="009461B2"/>
    <w:rsid w:val="00947901"/>
    <w:rsid w:val="00950728"/>
    <w:rsid w:val="0095121D"/>
    <w:rsid w:val="00952831"/>
    <w:rsid w:val="009531E9"/>
    <w:rsid w:val="00953607"/>
    <w:rsid w:val="00953721"/>
    <w:rsid w:val="009542FC"/>
    <w:rsid w:val="0095452D"/>
    <w:rsid w:val="00954B16"/>
    <w:rsid w:val="00954D4B"/>
    <w:rsid w:val="00954D92"/>
    <w:rsid w:val="009550A9"/>
    <w:rsid w:val="00955126"/>
    <w:rsid w:val="0095531E"/>
    <w:rsid w:val="00955930"/>
    <w:rsid w:val="0095599D"/>
    <w:rsid w:val="00955B37"/>
    <w:rsid w:val="00956C47"/>
    <w:rsid w:val="0095710D"/>
    <w:rsid w:val="00957136"/>
    <w:rsid w:val="00960FB2"/>
    <w:rsid w:val="009610AF"/>
    <w:rsid w:val="00961270"/>
    <w:rsid w:val="00961372"/>
    <w:rsid w:val="009627F3"/>
    <w:rsid w:val="00962ACB"/>
    <w:rsid w:val="00962E39"/>
    <w:rsid w:val="00964484"/>
    <w:rsid w:val="00964753"/>
    <w:rsid w:val="009654CB"/>
    <w:rsid w:val="00965CB3"/>
    <w:rsid w:val="009661D6"/>
    <w:rsid w:val="00966586"/>
    <w:rsid w:val="0096658E"/>
    <w:rsid w:val="009668D0"/>
    <w:rsid w:val="00967093"/>
    <w:rsid w:val="009672EC"/>
    <w:rsid w:val="0096781B"/>
    <w:rsid w:val="00967872"/>
    <w:rsid w:val="00970ABD"/>
    <w:rsid w:val="00971177"/>
    <w:rsid w:val="0097127C"/>
    <w:rsid w:val="009716E0"/>
    <w:rsid w:val="00972642"/>
    <w:rsid w:val="00972BFC"/>
    <w:rsid w:val="0097315D"/>
    <w:rsid w:val="009731D9"/>
    <w:rsid w:val="00973B2D"/>
    <w:rsid w:val="00973EBB"/>
    <w:rsid w:val="009743DA"/>
    <w:rsid w:val="0097484E"/>
    <w:rsid w:val="0097504F"/>
    <w:rsid w:val="0097520F"/>
    <w:rsid w:val="00975D76"/>
    <w:rsid w:val="00976DA8"/>
    <w:rsid w:val="0097743C"/>
    <w:rsid w:val="0097786C"/>
    <w:rsid w:val="00980126"/>
    <w:rsid w:val="009805A0"/>
    <w:rsid w:val="009811E7"/>
    <w:rsid w:val="0098140E"/>
    <w:rsid w:val="009814BB"/>
    <w:rsid w:val="009815AB"/>
    <w:rsid w:val="00981CF2"/>
    <w:rsid w:val="00981F58"/>
    <w:rsid w:val="009822D3"/>
    <w:rsid w:val="00983273"/>
    <w:rsid w:val="00983299"/>
    <w:rsid w:val="00983879"/>
    <w:rsid w:val="00983F6B"/>
    <w:rsid w:val="00983FDE"/>
    <w:rsid w:val="009842B8"/>
    <w:rsid w:val="00984B9B"/>
    <w:rsid w:val="009852AC"/>
    <w:rsid w:val="009853BA"/>
    <w:rsid w:val="009866D9"/>
    <w:rsid w:val="009866F4"/>
    <w:rsid w:val="00986978"/>
    <w:rsid w:val="0098708D"/>
    <w:rsid w:val="00987995"/>
    <w:rsid w:val="00990016"/>
    <w:rsid w:val="00990177"/>
    <w:rsid w:val="0099021C"/>
    <w:rsid w:val="00990CD6"/>
    <w:rsid w:val="00991D78"/>
    <w:rsid w:val="00992599"/>
    <w:rsid w:val="00992645"/>
    <w:rsid w:val="009926EE"/>
    <w:rsid w:val="009930A3"/>
    <w:rsid w:val="009933AD"/>
    <w:rsid w:val="0099360D"/>
    <w:rsid w:val="00993791"/>
    <w:rsid w:val="00993B81"/>
    <w:rsid w:val="009949F4"/>
    <w:rsid w:val="00994D3D"/>
    <w:rsid w:val="00994E8C"/>
    <w:rsid w:val="00995085"/>
    <w:rsid w:val="0099511D"/>
    <w:rsid w:val="00995B64"/>
    <w:rsid w:val="00995BE1"/>
    <w:rsid w:val="00995C1C"/>
    <w:rsid w:val="00996098"/>
    <w:rsid w:val="00996549"/>
    <w:rsid w:val="009966B1"/>
    <w:rsid w:val="0099670C"/>
    <w:rsid w:val="00996ABA"/>
    <w:rsid w:val="0099714C"/>
    <w:rsid w:val="0099787D"/>
    <w:rsid w:val="00997CF3"/>
    <w:rsid w:val="009A0113"/>
    <w:rsid w:val="009A05CF"/>
    <w:rsid w:val="009A0AAF"/>
    <w:rsid w:val="009A1176"/>
    <w:rsid w:val="009A1BBB"/>
    <w:rsid w:val="009A1C34"/>
    <w:rsid w:val="009A20A2"/>
    <w:rsid w:val="009A2206"/>
    <w:rsid w:val="009A28B2"/>
    <w:rsid w:val="009A2AD0"/>
    <w:rsid w:val="009A2AEB"/>
    <w:rsid w:val="009A3769"/>
    <w:rsid w:val="009A4472"/>
    <w:rsid w:val="009A4B9D"/>
    <w:rsid w:val="009A4E5E"/>
    <w:rsid w:val="009A4EDE"/>
    <w:rsid w:val="009A4EF1"/>
    <w:rsid w:val="009A520F"/>
    <w:rsid w:val="009A5C37"/>
    <w:rsid w:val="009A5EC8"/>
    <w:rsid w:val="009A68C9"/>
    <w:rsid w:val="009A6C08"/>
    <w:rsid w:val="009A72E2"/>
    <w:rsid w:val="009A7824"/>
    <w:rsid w:val="009A7A80"/>
    <w:rsid w:val="009B005C"/>
    <w:rsid w:val="009B0082"/>
    <w:rsid w:val="009B0473"/>
    <w:rsid w:val="009B0B55"/>
    <w:rsid w:val="009B1FE8"/>
    <w:rsid w:val="009B2824"/>
    <w:rsid w:val="009B40E1"/>
    <w:rsid w:val="009B4196"/>
    <w:rsid w:val="009B4206"/>
    <w:rsid w:val="009B462C"/>
    <w:rsid w:val="009B4B40"/>
    <w:rsid w:val="009B5711"/>
    <w:rsid w:val="009B5FF7"/>
    <w:rsid w:val="009B630F"/>
    <w:rsid w:val="009B6823"/>
    <w:rsid w:val="009C191D"/>
    <w:rsid w:val="009C1ABD"/>
    <w:rsid w:val="009C1C6E"/>
    <w:rsid w:val="009C1F48"/>
    <w:rsid w:val="009C20DE"/>
    <w:rsid w:val="009C21E7"/>
    <w:rsid w:val="009C2D54"/>
    <w:rsid w:val="009C2EE0"/>
    <w:rsid w:val="009C32F7"/>
    <w:rsid w:val="009C3489"/>
    <w:rsid w:val="009C42F6"/>
    <w:rsid w:val="009C44B2"/>
    <w:rsid w:val="009C4629"/>
    <w:rsid w:val="009C5225"/>
    <w:rsid w:val="009C5FB1"/>
    <w:rsid w:val="009C6AEB"/>
    <w:rsid w:val="009C6F7F"/>
    <w:rsid w:val="009C723A"/>
    <w:rsid w:val="009D1876"/>
    <w:rsid w:val="009D1AF8"/>
    <w:rsid w:val="009D1C58"/>
    <w:rsid w:val="009D1F5F"/>
    <w:rsid w:val="009D21F2"/>
    <w:rsid w:val="009D22E7"/>
    <w:rsid w:val="009D2463"/>
    <w:rsid w:val="009D2694"/>
    <w:rsid w:val="009D2B3E"/>
    <w:rsid w:val="009D32CB"/>
    <w:rsid w:val="009D3389"/>
    <w:rsid w:val="009D3D52"/>
    <w:rsid w:val="009D41E0"/>
    <w:rsid w:val="009D4783"/>
    <w:rsid w:val="009D5273"/>
    <w:rsid w:val="009D5531"/>
    <w:rsid w:val="009D55B4"/>
    <w:rsid w:val="009D5D46"/>
    <w:rsid w:val="009D74F7"/>
    <w:rsid w:val="009D7ACF"/>
    <w:rsid w:val="009D7FBA"/>
    <w:rsid w:val="009E07E7"/>
    <w:rsid w:val="009E1624"/>
    <w:rsid w:val="009E1CF7"/>
    <w:rsid w:val="009E246B"/>
    <w:rsid w:val="009E2ABF"/>
    <w:rsid w:val="009E2C6F"/>
    <w:rsid w:val="009E2E71"/>
    <w:rsid w:val="009E3154"/>
    <w:rsid w:val="009E351C"/>
    <w:rsid w:val="009E3A12"/>
    <w:rsid w:val="009E449B"/>
    <w:rsid w:val="009E45D5"/>
    <w:rsid w:val="009E48DE"/>
    <w:rsid w:val="009E4BED"/>
    <w:rsid w:val="009E4EFC"/>
    <w:rsid w:val="009E5477"/>
    <w:rsid w:val="009E5AE2"/>
    <w:rsid w:val="009E62C4"/>
    <w:rsid w:val="009E66D8"/>
    <w:rsid w:val="009E66F3"/>
    <w:rsid w:val="009E6A7E"/>
    <w:rsid w:val="009E77E3"/>
    <w:rsid w:val="009E7852"/>
    <w:rsid w:val="009F0586"/>
    <w:rsid w:val="009F0D7D"/>
    <w:rsid w:val="009F12D8"/>
    <w:rsid w:val="009F17EB"/>
    <w:rsid w:val="009F1B25"/>
    <w:rsid w:val="009F1FCE"/>
    <w:rsid w:val="009F2268"/>
    <w:rsid w:val="009F2E90"/>
    <w:rsid w:val="009F34B8"/>
    <w:rsid w:val="009F392D"/>
    <w:rsid w:val="009F3ACD"/>
    <w:rsid w:val="009F42C1"/>
    <w:rsid w:val="009F4B16"/>
    <w:rsid w:val="009F4F36"/>
    <w:rsid w:val="009F52B6"/>
    <w:rsid w:val="009F6396"/>
    <w:rsid w:val="009F6436"/>
    <w:rsid w:val="009F6B2F"/>
    <w:rsid w:val="009F6D49"/>
    <w:rsid w:val="009F6D78"/>
    <w:rsid w:val="009F7801"/>
    <w:rsid w:val="009F7C89"/>
    <w:rsid w:val="00A00351"/>
    <w:rsid w:val="00A0187B"/>
    <w:rsid w:val="00A01E59"/>
    <w:rsid w:val="00A02565"/>
    <w:rsid w:val="00A02726"/>
    <w:rsid w:val="00A02E33"/>
    <w:rsid w:val="00A02F74"/>
    <w:rsid w:val="00A0421C"/>
    <w:rsid w:val="00A04711"/>
    <w:rsid w:val="00A047BC"/>
    <w:rsid w:val="00A04A8B"/>
    <w:rsid w:val="00A04BF4"/>
    <w:rsid w:val="00A05290"/>
    <w:rsid w:val="00A0550F"/>
    <w:rsid w:val="00A0567A"/>
    <w:rsid w:val="00A0675F"/>
    <w:rsid w:val="00A06D16"/>
    <w:rsid w:val="00A07ACA"/>
    <w:rsid w:val="00A07DE3"/>
    <w:rsid w:val="00A1153E"/>
    <w:rsid w:val="00A118B9"/>
    <w:rsid w:val="00A126FC"/>
    <w:rsid w:val="00A12EC7"/>
    <w:rsid w:val="00A13E3A"/>
    <w:rsid w:val="00A14421"/>
    <w:rsid w:val="00A14982"/>
    <w:rsid w:val="00A14A03"/>
    <w:rsid w:val="00A14A54"/>
    <w:rsid w:val="00A14B7B"/>
    <w:rsid w:val="00A14BE8"/>
    <w:rsid w:val="00A14C9D"/>
    <w:rsid w:val="00A14DC9"/>
    <w:rsid w:val="00A15125"/>
    <w:rsid w:val="00A152E2"/>
    <w:rsid w:val="00A1541A"/>
    <w:rsid w:val="00A1573E"/>
    <w:rsid w:val="00A15740"/>
    <w:rsid w:val="00A15D3C"/>
    <w:rsid w:val="00A1612F"/>
    <w:rsid w:val="00A16E24"/>
    <w:rsid w:val="00A17897"/>
    <w:rsid w:val="00A17956"/>
    <w:rsid w:val="00A20136"/>
    <w:rsid w:val="00A203D5"/>
    <w:rsid w:val="00A20822"/>
    <w:rsid w:val="00A209ED"/>
    <w:rsid w:val="00A20A45"/>
    <w:rsid w:val="00A20C5A"/>
    <w:rsid w:val="00A2136F"/>
    <w:rsid w:val="00A21D58"/>
    <w:rsid w:val="00A2285E"/>
    <w:rsid w:val="00A22A79"/>
    <w:rsid w:val="00A22D46"/>
    <w:rsid w:val="00A22F81"/>
    <w:rsid w:val="00A23992"/>
    <w:rsid w:val="00A23C6B"/>
    <w:rsid w:val="00A2496D"/>
    <w:rsid w:val="00A24B7B"/>
    <w:rsid w:val="00A25F55"/>
    <w:rsid w:val="00A2612E"/>
    <w:rsid w:val="00A26178"/>
    <w:rsid w:val="00A261C8"/>
    <w:rsid w:val="00A262A8"/>
    <w:rsid w:val="00A267D2"/>
    <w:rsid w:val="00A26BA6"/>
    <w:rsid w:val="00A27565"/>
    <w:rsid w:val="00A27CF4"/>
    <w:rsid w:val="00A27DF7"/>
    <w:rsid w:val="00A30C80"/>
    <w:rsid w:val="00A30C86"/>
    <w:rsid w:val="00A312DC"/>
    <w:rsid w:val="00A31525"/>
    <w:rsid w:val="00A32272"/>
    <w:rsid w:val="00A33F58"/>
    <w:rsid w:val="00A34112"/>
    <w:rsid w:val="00A34290"/>
    <w:rsid w:val="00A361F3"/>
    <w:rsid w:val="00A36F9D"/>
    <w:rsid w:val="00A37926"/>
    <w:rsid w:val="00A37B3A"/>
    <w:rsid w:val="00A37B89"/>
    <w:rsid w:val="00A40452"/>
    <w:rsid w:val="00A40EAE"/>
    <w:rsid w:val="00A412D7"/>
    <w:rsid w:val="00A41723"/>
    <w:rsid w:val="00A418AF"/>
    <w:rsid w:val="00A41A50"/>
    <w:rsid w:val="00A4221E"/>
    <w:rsid w:val="00A42C8E"/>
    <w:rsid w:val="00A42CC6"/>
    <w:rsid w:val="00A42D6C"/>
    <w:rsid w:val="00A42DBD"/>
    <w:rsid w:val="00A440B8"/>
    <w:rsid w:val="00A44290"/>
    <w:rsid w:val="00A44B10"/>
    <w:rsid w:val="00A44BD9"/>
    <w:rsid w:val="00A4595C"/>
    <w:rsid w:val="00A45C25"/>
    <w:rsid w:val="00A462C1"/>
    <w:rsid w:val="00A46604"/>
    <w:rsid w:val="00A46B1C"/>
    <w:rsid w:val="00A46C42"/>
    <w:rsid w:val="00A46CE8"/>
    <w:rsid w:val="00A46D3C"/>
    <w:rsid w:val="00A5135C"/>
    <w:rsid w:val="00A51576"/>
    <w:rsid w:val="00A51778"/>
    <w:rsid w:val="00A51832"/>
    <w:rsid w:val="00A5226E"/>
    <w:rsid w:val="00A5265D"/>
    <w:rsid w:val="00A528CE"/>
    <w:rsid w:val="00A52E3D"/>
    <w:rsid w:val="00A530CC"/>
    <w:rsid w:val="00A53124"/>
    <w:rsid w:val="00A539E7"/>
    <w:rsid w:val="00A53A0A"/>
    <w:rsid w:val="00A54A4A"/>
    <w:rsid w:val="00A54B2A"/>
    <w:rsid w:val="00A555DE"/>
    <w:rsid w:val="00A556A5"/>
    <w:rsid w:val="00A5685C"/>
    <w:rsid w:val="00A56A43"/>
    <w:rsid w:val="00A56C28"/>
    <w:rsid w:val="00A571EC"/>
    <w:rsid w:val="00A572E1"/>
    <w:rsid w:val="00A57A66"/>
    <w:rsid w:val="00A57ABC"/>
    <w:rsid w:val="00A57F7F"/>
    <w:rsid w:val="00A6038D"/>
    <w:rsid w:val="00A6064F"/>
    <w:rsid w:val="00A6191C"/>
    <w:rsid w:val="00A61D57"/>
    <w:rsid w:val="00A62CEA"/>
    <w:rsid w:val="00A63005"/>
    <w:rsid w:val="00A632FC"/>
    <w:rsid w:val="00A640E2"/>
    <w:rsid w:val="00A64813"/>
    <w:rsid w:val="00A651EC"/>
    <w:rsid w:val="00A65417"/>
    <w:rsid w:val="00A6577F"/>
    <w:rsid w:val="00A657F6"/>
    <w:rsid w:val="00A66951"/>
    <w:rsid w:val="00A66E97"/>
    <w:rsid w:val="00A67038"/>
    <w:rsid w:val="00A671FC"/>
    <w:rsid w:val="00A67298"/>
    <w:rsid w:val="00A673A2"/>
    <w:rsid w:val="00A67A60"/>
    <w:rsid w:val="00A67E36"/>
    <w:rsid w:val="00A70336"/>
    <w:rsid w:val="00A71233"/>
    <w:rsid w:val="00A716B9"/>
    <w:rsid w:val="00A719C4"/>
    <w:rsid w:val="00A7292A"/>
    <w:rsid w:val="00A73397"/>
    <w:rsid w:val="00A73A55"/>
    <w:rsid w:val="00A73DAC"/>
    <w:rsid w:val="00A73E2F"/>
    <w:rsid w:val="00A7462D"/>
    <w:rsid w:val="00A74682"/>
    <w:rsid w:val="00A74727"/>
    <w:rsid w:val="00A749A5"/>
    <w:rsid w:val="00A756DE"/>
    <w:rsid w:val="00A75A5C"/>
    <w:rsid w:val="00A76488"/>
    <w:rsid w:val="00A7659A"/>
    <w:rsid w:val="00A7673A"/>
    <w:rsid w:val="00A76E02"/>
    <w:rsid w:val="00A76F99"/>
    <w:rsid w:val="00A7772E"/>
    <w:rsid w:val="00A777B0"/>
    <w:rsid w:val="00A7787F"/>
    <w:rsid w:val="00A8007C"/>
    <w:rsid w:val="00A804D5"/>
    <w:rsid w:val="00A81283"/>
    <w:rsid w:val="00A8191B"/>
    <w:rsid w:val="00A81B2E"/>
    <w:rsid w:val="00A822AE"/>
    <w:rsid w:val="00A82645"/>
    <w:rsid w:val="00A826CC"/>
    <w:rsid w:val="00A8294F"/>
    <w:rsid w:val="00A82BAC"/>
    <w:rsid w:val="00A831AC"/>
    <w:rsid w:val="00A83533"/>
    <w:rsid w:val="00A8356F"/>
    <w:rsid w:val="00A83E50"/>
    <w:rsid w:val="00A83E6B"/>
    <w:rsid w:val="00A84B3B"/>
    <w:rsid w:val="00A851AB"/>
    <w:rsid w:val="00A854A6"/>
    <w:rsid w:val="00A85690"/>
    <w:rsid w:val="00A85946"/>
    <w:rsid w:val="00A879DE"/>
    <w:rsid w:val="00A87E0C"/>
    <w:rsid w:val="00A87F8B"/>
    <w:rsid w:val="00A87FF5"/>
    <w:rsid w:val="00A905FD"/>
    <w:rsid w:val="00A907DA"/>
    <w:rsid w:val="00A90C44"/>
    <w:rsid w:val="00A9141B"/>
    <w:rsid w:val="00A914CD"/>
    <w:rsid w:val="00A9152C"/>
    <w:rsid w:val="00A91579"/>
    <w:rsid w:val="00A9210D"/>
    <w:rsid w:val="00A924D2"/>
    <w:rsid w:val="00A935DC"/>
    <w:rsid w:val="00A9413C"/>
    <w:rsid w:val="00A94CF0"/>
    <w:rsid w:val="00A94F47"/>
    <w:rsid w:val="00A95A36"/>
    <w:rsid w:val="00A95C96"/>
    <w:rsid w:val="00A967A6"/>
    <w:rsid w:val="00A97274"/>
    <w:rsid w:val="00A97F68"/>
    <w:rsid w:val="00A97FBF"/>
    <w:rsid w:val="00AA0347"/>
    <w:rsid w:val="00AA097E"/>
    <w:rsid w:val="00AA0C6E"/>
    <w:rsid w:val="00AA13DD"/>
    <w:rsid w:val="00AA168B"/>
    <w:rsid w:val="00AA2116"/>
    <w:rsid w:val="00AA28C0"/>
    <w:rsid w:val="00AA2FC4"/>
    <w:rsid w:val="00AA36DC"/>
    <w:rsid w:val="00AA38DA"/>
    <w:rsid w:val="00AA3B2B"/>
    <w:rsid w:val="00AA3C8B"/>
    <w:rsid w:val="00AA42D2"/>
    <w:rsid w:val="00AA6E79"/>
    <w:rsid w:val="00AA7FC7"/>
    <w:rsid w:val="00AB01C5"/>
    <w:rsid w:val="00AB0930"/>
    <w:rsid w:val="00AB141E"/>
    <w:rsid w:val="00AB293C"/>
    <w:rsid w:val="00AB2D5F"/>
    <w:rsid w:val="00AB31F2"/>
    <w:rsid w:val="00AB3675"/>
    <w:rsid w:val="00AB36C2"/>
    <w:rsid w:val="00AB37B9"/>
    <w:rsid w:val="00AB3AB8"/>
    <w:rsid w:val="00AB3EBA"/>
    <w:rsid w:val="00AB439D"/>
    <w:rsid w:val="00AB4794"/>
    <w:rsid w:val="00AB517F"/>
    <w:rsid w:val="00AB58CA"/>
    <w:rsid w:val="00AB5E51"/>
    <w:rsid w:val="00AB62FB"/>
    <w:rsid w:val="00AB69F8"/>
    <w:rsid w:val="00AB6CF6"/>
    <w:rsid w:val="00AB6DA7"/>
    <w:rsid w:val="00AB726D"/>
    <w:rsid w:val="00AB7B6F"/>
    <w:rsid w:val="00AB7B7F"/>
    <w:rsid w:val="00AC08F9"/>
    <w:rsid w:val="00AC0ADA"/>
    <w:rsid w:val="00AC15DD"/>
    <w:rsid w:val="00AC21B9"/>
    <w:rsid w:val="00AC2BEB"/>
    <w:rsid w:val="00AC2F29"/>
    <w:rsid w:val="00AC3354"/>
    <w:rsid w:val="00AC33CA"/>
    <w:rsid w:val="00AC376A"/>
    <w:rsid w:val="00AC3AAE"/>
    <w:rsid w:val="00AC3D84"/>
    <w:rsid w:val="00AC3E1B"/>
    <w:rsid w:val="00AC4181"/>
    <w:rsid w:val="00AC5451"/>
    <w:rsid w:val="00AC5C81"/>
    <w:rsid w:val="00AC693D"/>
    <w:rsid w:val="00AC6A4C"/>
    <w:rsid w:val="00AC6C8E"/>
    <w:rsid w:val="00AC799B"/>
    <w:rsid w:val="00AC7E36"/>
    <w:rsid w:val="00AD03C1"/>
    <w:rsid w:val="00AD1A83"/>
    <w:rsid w:val="00AD2320"/>
    <w:rsid w:val="00AD3A71"/>
    <w:rsid w:val="00AD3C57"/>
    <w:rsid w:val="00AD4B22"/>
    <w:rsid w:val="00AD55A8"/>
    <w:rsid w:val="00AD56D8"/>
    <w:rsid w:val="00AD66BD"/>
    <w:rsid w:val="00AD6A88"/>
    <w:rsid w:val="00AE10F7"/>
    <w:rsid w:val="00AE13BA"/>
    <w:rsid w:val="00AE14D5"/>
    <w:rsid w:val="00AE18AD"/>
    <w:rsid w:val="00AE1BC7"/>
    <w:rsid w:val="00AE2C34"/>
    <w:rsid w:val="00AE36F8"/>
    <w:rsid w:val="00AE3959"/>
    <w:rsid w:val="00AE465D"/>
    <w:rsid w:val="00AE5188"/>
    <w:rsid w:val="00AE5901"/>
    <w:rsid w:val="00AE5F5D"/>
    <w:rsid w:val="00AE6275"/>
    <w:rsid w:val="00AE77CF"/>
    <w:rsid w:val="00AF0623"/>
    <w:rsid w:val="00AF073D"/>
    <w:rsid w:val="00AF0D6D"/>
    <w:rsid w:val="00AF1106"/>
    <w:rsid w:val="00AF1927"/>
    <w:rsid w:val="00AF197F"/>
    <w:rsid w:val="00AF233A"/>
    <w:rsid w:val="00AF26A9"/>
    <w:rsid w:val="00AF3124"/>
    <w:rsid w:val="00AF3C5F"/>
    <w:rsid w:val="00AF3C87"/>
    <w:rsid w:val="00AF467B"/>
    <w:rsid w:val="00AF4722"/>
    <w:rsid w:val="00AF4A15"/>
    <w:rsid w:val="00AF5235"/>
    <w:rsid w:val="00AF537C"/>
    <w:rsid w:val="00AF564F"/>
    <w:rsid w:val="00AF5F92"/>
    <w:rsid w:val="00AF61D6"/>
    <w:rsid w:val="00AF6803"/>
    <w:rsid w:val="00AF6CBB"/>
    <w:rsid w:val="00AF730C"/>
    <w:rsid w:val="00AF7485"/>
    <w:rsid w:val="00AF7492"/>
    <w:rsid w:val="00AF7848"/>
    <w:rsid w:val="00AF7E55"/>
    <w:rsid w:val="00AF7FFE"/>
    <w:rsid w:val="00B000F1"/>
    <w:rsid w:val="00B0021A"/>
    <w:rsid w:val="00B0040F"/>
    <w:rsid w:val="00B00C97"/>
    <w:rsid w:val="00B00DF0"/>
    <w:rsid w:val="00B014B7"/>
    <w:rsid w:val="00B01BE4"/>
    <w:rsid w:val="00B02428"/>
    <w:rsid w:val="00B02EE2"/>
    <w:rsid w:val="00B03BAE"/>
    <w:rsid w:val="00B03C54"/>
    <w:rsid w:val="00B043D7"/>
    <w:rsid w:val="00B054E2"/>
    <w:rsid w:val="00B061B7"/>
    <w:rsid w:val="00B062C0"/>
    <w:rsid w:val="00B06E59"/>
    <w:rsid w:val="00B06EA8"/>
    <w:rsid w:val="00B07078"/>
    <w:rsid w:val="00B07339"/>
    <w:rsid w:val="00B07A46"/>
    <w:rsid w:val="00B07F52"/>
    <w:rsid w:val="00B109ED"/>
    <w:rsid w:val="00B10D4D"/>
    <w:rsid w:val="00B10EA9"/>
    <w:rsid w:val="00B10F11"/>
    <w:rsid w:val="00B11967"/>
    <w:rsid w:val="00B12788"/>
    <w:rsid w:val="00B1301D"/>
    <w:rsid w:val="00B1320F"/>
    <w:rsid w:val="00B1358F"/>
    <w:rsid w:val="00B144EB"/>
    <w:rsid w:val="00B15463"/>
    <w:rsid w:val="00B1624A"/>
    <w:rsid w:val="00B16F3A"/>
    <w:rsid w:val="00B17350"/>
    <w:rsid w:val="00B175C3"/>
    <w:rsid w:val="00B17CE5"/>
    <w:rsid w:val="00B208A2"/>
    <w:rsid w:val="00B208D7"/>
    <w:rsid w:val="00B2118B"/>
    <w:rsid w:val="00B21B8A"/>
    <w:rsid w:val="00B22586"/>
    <w:rsid w:val="00B22A16"/>
    <w:rsid w:val="00B23001"/>
    <w:rsid w:val="00B231D4"/>
    <w:rsid w:val="00B23B0D"/>
    <w:rsid w:val="00B23B1C"/>
    <w:rsid w:val="00B24D41"/>
    <w:rsid w:val="00B24F1D"/>
    <w:rsid w:val="00B258A0"/>
    <w:rsid w:val="00B25914"/>
    <w:rsid w:val="00B259F0"/>
    <w:rsid w:val="00B26163"/>
    <w:rsid w:val="00B261DA"/>
    <w:rsid w:val="00B26AFB"/>
    <w:rsid w:val="00B27000"/>
    <w:rsid w:val="00B27167"/>
    <w:rsid w:val="00B271DC"/>
    <w:rsid w:val="00B275EB"/>
    <w:rsid w:val="00B27605"/>
    <w:rsid w:val="00B3005A"/>
    <w:rsid w:val="00B30781"/>
    <w:rsid w:val="00B31119"/>
    <w:rsid w:val="00B312AF"/>
    <w:rsid w:val="00B319F6"/>
    <w:rsid w:val="00B31F06"/>
    <w:rsid w:val="00B32427"/>
    <w:rsid w:val="00B333E9"/>
    <w:rsid w:val="00B33562"/>
    <w:rsid w:val="00B335AC"/>
    <w:rsid w:val="00B341E1"/>
    <w:rsid w:val="00B34C0C"/>
    <w:rsid w:val="00B355A6"/>
    <w:rsid w:val="00B35789"/>
    <w:rsid w:val="00B35A39"/>
    <w:rsid w:val="00B35B01"/>
    <w:rsid w:val="00B35E5B"/>
    <w:rsid w:val="00B362CA"/>
    <w:rsid w:val="00B36794"/>
    <w:rsid w:val="00B36B68"/>
    <w:rsid w:val="00B36B79"/>
    <w:rsid w:val="00B3735E"/>
    <w:rsid w:val="00B3784E"/>
    <w:rsid w:val="00B37BEE"/>
    <w:rsid w:val="00B37C95"/>
    <w:rsid w:val="00B406E6"/>
    <w:rsid w:val="00B40EEE"/>
    <w:rsid w:val="00B4168D"/>
    <w:rsid w:val="00B416AF"/>
    <w:rsid w:val="00B41CB1"/>
    <w:rsid w:val="00B422A5"/>
    <w:rsid w:val="00B428D7"/>
    <w:rsid w:val="00B44142"/>
    <w:rsid w:val="00B444A0"/>
    <w:rsid w:val="00B454D8"/>
    <w:rsid w:val="00B465FD"/>
    <w:rsid w:val="00B468A1"/>
    <w:rsid w:val="00B46AB8"/>
    <w:rsid w:val="00B50332"/>
    <w:rsid w:val="00B503F4"/>
    <w:rsid w:val="00B50520"/>
    <w:rsid w:val="00B50984"/>
    <w:rsid w:val="00B50FBF"/>
    <w:rsid w:val="00B51143"/>
    <w:rsid w:val="00B518CB"/>
    <w:rsid w:val="00B51D9E"/>
    <w:rsid w:val="00B52286"/>
    <w:rsid w:val="00B52553"/>
    <w:rsid w:val="00B5300E"/>
    <w:rsid w:val="00B5363A"/>
    <w:rsid w:val="00B53BBA"/>
    <w:rsid w:val="00B53DCC"/>
    <w:rsid w:val="00B53FD1"/>
    <w:rsid w:val="00B54119"/>
    <w:rsid w:val="00B542E1"/>
    <w:rsid w:val="00B54B04"/>
    <w:rsid w:val="00B54FEC"/>
    <w:rsid w:val="00B551DD"/>
    <w:rsid w:val="00B55556"/>
    <w:rsid w:val="00B5566A"/>
    <w:rsid w:val="00B56993"/>
    <w:rsid w:val="00B56BAC"/>
    <w:rsid w:val="00B56BB2"/>
    <w:rsid w:val="00B601AF"/>
    <w:rsid w:val="00B601EE"/>
    <w:rsid w:val="00B60440"/>
    <w:rsid w:val="00B6061F"/>
    <w:rsid w:val="00B6145E"/>
    <w:rsid w:val="00B6175E"/>
    <w:rsid w:val="00B61BC7"/>
    <w:rsid w:val="00B61F16"/>
    <w:rsid w:val="00B6275A"/>
    <w:rsid w:val="00B62A3F"/>
    <w:rsid w:val="00B62C8F"/>
    <w:rsid w:val="00B63242"/>
    <w:rsid w:val="00B63602"/>
    <w:rsid w:val="00B63C4C"/>
    <w:rsid w:val="00B63CBE"/>
    <w:rsid w:val="00B65229"/>
    <w:rsid w:val="00B66186"/>
    <w:rsid w:val="00B70CC8"/>
    <w:rsid w:val="00B70CEF"/>
    <w:rsid w:val="00B716A9"/>
    <w:rsid w:val="00B719C5"/>
    <w:rsid w:val="00B71C49"/>
    <w:rsid w:val="00B72AD6"/>
    <w:rsid w:val="00B72BF0"/>
    <w:rsid w:val="00B734EE"/>
    <w:rsid w:val="00B735DF"/>
    <w:rsid w:val="00B73775"/>
    <w:rsid w:val="00B73946"/>
    <w:rsid w:val="00B73A0F"/>
    <w:rsid w:val="00B73BAF"/>
    <w:rsid w:val="00B742B9"/>
    <w:rsid w:val="00B74B2F"/>
    <w:rsid w:val="00B74F5E"/>
    <w:rsid w:val="00B7574E"/>
    <w:rsid w:val="00B75983"/>
    <w:rsid w:val="00B7599D"/>
    <w:rsid w:val="00B75AFE"/>
    <w:rsid w:val="00B75E63"/>
    <w:rsid w:val="00B76343"/>
    <w:rsid w:val="00B764E1"/>
    <w:rsid w:val="00B76E94"/>
    <w:rsid w:val="00B7701C"/>
    <w:rsid w:val="00B77F0B"/>
    <w:rsid w:val="00B8045A"/>
    <w:rsid w:val="00B8133E"/>
    <w:rsid w:val="00B817B2"/>
    <w:rsid w:val="00B8190C"/>
    <w:rsid w:val="00B81B53"/>
    <w:rsid w:val="00B820E7"/>
    <w:rsid w:val="00B82796"/>
    <w:rsid w:val="00B8508C"/>
    <w:rsid w:val="00B86268"/>
    <w:rsid w:val="00B86D2A"/>
    <w:rsid w:val="00B876D4"/>
    <w:rsid w:val="00B87E8C"/>
    <w:rsid w:val="00B90782"/>
    <w:rsid w:val="00B9090F"/>
    <w:rsid w:val="00B912EF"/>
    <w:rsid w:val="00B913E5"/>
    <w:rsid w:val="00B91587"/>
    <w:rsid w:val="00B9170A"/>
    <w:rsid w:val="00B9188A"/>
    <w:rsid w:val="00B91D58"/>
    <w:rsid w:val="00B92A0E"/>
    <w:rsid w:val="00B92E3B"/>
    <w:rsid w:val="00B92EF8"/>
    <w:rsid w:val="00B92FA1"/>
    <w:rsid w:val="00B933FA"/>
    <w:rsid w:val="00B93A7F"/>
    <w:rsid w:val="00B93C43"/>
    <w:rsid w:val="00B940DC"/>
    <w:rsid w:val="00B943AE"/>
    <w:rsid w:val="00B94724"/>
    <w:rsid w:val="00B94F88"/>
    <w:rsid w:val="00B95125"/>
    <w:rsid w:val="00B952B1"/>
    <w:rsid w:val="00B95605"/>
    <w:rsid w:val="00B95879"/>
    <w:rsid w:val="00B96558"/>
    <w:rsid w:val="00B969E4"/>
    <w:rsid w:val="00B96B6C"/>
    <w:rsid w:val="00B97253"/>
    <w:rsid w:val="00B974A7"/>
    <w:rsid w:val="00BA018B"/>
    <w:rsid w:val="00BA02EC"/>
    <w:rsid w:val="00BA0602"/>
    <w:rsid w:val="00BA076F"/>
    <w:rsid w:val="00BA1543"/>
    <w:rsid w:val="00BA1A98"/>
    <w:rsid w:val="00BA2AE6"/>
    <w:rsid w:val="00BA33EF"/>
    <w:rsid w:val="00BA440D"/>
    <w:rsid w:val="00BA46BA"/>
    <w:rsid w:val="00BA488C"/>
    <w:rsid w:val="00BA512E"/>
    <w:rsid w:val="00BA53CB"/>
    <w:rsid w:val="00BA54BD"/>
    <w:rsid w:val="00BA5BC6"/>
    <w:rsid w:val="00BA5DEC"/>
    <w:rsid w:val="00BA7499"/>
    <w:rsid w:val="00BA74E2"/>
    <w:rsid w:val="00BA7C18"/>
    <w:rsid w:val="00BA7D0F"/>
    <w:rsid w:val="00BB06F3"/>
    <w:rsid w:val="00BB0D1E"/>
    <w:rsid w:val="00BB155F"/>
    <w:rsid w:val="00BB2006"/>
    <w:rsid w:val="00BB25F9"/>
    <w:rsid w:val="00BB2814"/>
    <w:rsid w:val="00BB320F"/>
    <w:rsid w:val="00BB32F1"/>
    <w:rsid w:val="00BB362D"/>
    <w:rsid w:val="00BB3DB2"/>
    <w:rsid w:val="00BB4102"/>
    <w:rsid w:val="00BB58F5"/>
    <w:rsid w:val="00BB59B6"/>
    <w:rsid w:val="00BB5B5F"/>
    <w:rsid w:val="00BB63A7"/>
    <w:rsid w:val="00BB66ED"/>
    <w:rsid w:val="00BB67A2"/>
    <w:rsid w:val="00BB6805"/>
    <w:rsid w:val="00BB685E"/>
    <w:rsid w:val="00BB6FF6"/>
    <w:rsid w:val="00BB77C2"/>
    <w:rsid w:val="00BB79DB"/>
    <w:rsid w:val="00BB7A0C"/>
    <w:rsid w:val="00BB7C8A"/>
    <w:rsid w:val="00BC0C7B"/>
    <w:rsid w:val="00BC1171"/>
    <w:rsid w:val="00BC27A6"/>
    <w:rsid w:val="00BC34D2"/>
    <w:rsid w:val="00BC3D69"/>
    <w:rsid w:val="00BC4DA4"/>
    <w:rsid w:val="00BC57DE"/>
    <w:rsid w:val="00BC5F61"/>
    <w:rsid w:val="00BC5FDF"/>
    <w:rsid w:val="00BC62B3"/>
    <w:rsid w:val="00BC6856"/>
    <w:rsid w:val="00BC6C49"/>
    <w:rsid w:val="00BC7A41"/>
    <w:rsid w:val="00BC7AAF"/>
    <w:rsid w:val="00BD0051"/>
    <w:rsid w:val="00BD0975"/>
    <w:rsid w:val="00BD0BCD"/>
    <w:rsid w:val="00BD0C41"/>
    <w:rsid w:val="00BD1248"/>
    <w:rsid w:val="00BD23DD"/>
    <w:rsid w:val="00BD2811"/>
    <w:rsid w:val="00BD2859"/>
    <w:rsid w:val="00BD2CD9"/>
    <w:rsid w:val="00BD2E81"/>
    <w:rsid w:val="00BD2FDD"/>
    <w:rsid w:val="00BD321F"/>
    <w:rsid w:val="00BD3573"/>
    <w:rsid w:val="00BD35C9"/>
    <w:rsid w:val="00BD3AAB"/>
    <w:rsid w:val="00BD3D44"/>
    <w:rsid w:val="00BD3EA8"/>
    <w:rsid w:val="00BD5500"/>
    <w:rsid w:val="00BD5CDD"/>
    <w:rsid w:val="00BD6017"/>
    <w:rsid w:val="00BD62C8"/>
    <w:rsid w:val="00BD654B"/>
    <w:rsid w:val="00BD66DC"/>
    <w:rsid w:val="00BD678B"/>
    <w:rsid w:val="00BE082E"/>
    <w:rsid w:val="00BE0BE2"/>
    <w:rsid w:val="00BE0BF3"/>
    <w:rsid w:val="00BE0E21"/>
    <w:rsid w:val="00BE1426"/>
    <w:rsid w:val="00BE1449"/>
    <w:rsid w:val="00BE20FF"/>
    <w:rsid w:val="00BE22F1"/>
    <w:rsid w:val="00BE30B5"/>
    <w:rsid w:val="00BE351A"/>
    <w:rsid w:val="00BE3E73"/>
    <w:rsid w:val="00BE473F"/>
    <w:rsid w:val="00BE4894"/>
    <w:rsid w:val="00BE4A54"/>
    <w:rsid w:val="00BE4BA1"/>
    <w:rsid w:val="00BE4BC1"/>
    <w:rsid w:val="00BE54D2"/>
    <w:rsid w:val="00BE57F9"/>
    <w:rsid w:val="00BE600A"/>
    <w:rsid w:val="00BE7496"/>
    <w:rsid w:val="00BE755F"/>
    <w:rsid w:val="00BE7876"/>
    <w:rsid w:val="00BE7FD4"/>
    <w:rsid w:val="00BF068B"/>
    <w:rsid w:val="00BF0FFE"/>
    <w:rsid w:val="00BF1286"/>
    <w:rsid w:val="00BF18C1"/>
    <w:rsid w:val="00BF194A"/>
    <w:rsid w:val="00BF1CA7"/>
    <w:rsid w:val="00BF23E3"/>
    <w:rsid w:val="00BF24ED"/>
    <w:rsid w:val="00BF2A5C"/>
    <w:rsid w:val="00BF2B39"/>
    <w:rsid w:val="00BF3E3B"/>
    <w:rsid w:val="00BF3E80"/>
    <w:rsid w:val="00BF5F46"/>
    <w:rsid w:val="00BF65AE"/>
    <w:rsid w:val="00C002E7"/>
    <w:rsid w:val="00C008FF"/>
    <w:rsid w:val="00C00975"/>
    <w:rsid w:val="00C00BB4"/>
    <w:rsid w:val="00C00E2E"/>
    <w:rsid w:val="00C00EB4"/>
    <w:rsid w:val="00C0195C"/>
    <w:rsid w:val="00C01B79"/>
    <w:rsid w:val="00C022DB"/>
    <w:rsid w:val="00C02CCE"/>
    <w:rsid w:val="00C03B0A"/>
    <w:rsid w:val="00C03D9D"/>
    <w:rsid w:val="00C03EB8"/>
    <w:rsid w:val="00C043A3"/>
    <w:rsid w:val="00C04CBE"/>
    <w:rsid w:val="00C06531"/>
    <w:rsid w:val="00C069A6"/>
    <w:rsid w:val="00C072E5"/>
    <w:rsid w:val="00C0744D"/>
    <w:rsid w:val="00C07FAC"/>
    <w:rsid w:val="00C10028"/>
    <w:rsid w:val="00C102E2"/>
    <w:rsid w:val="00C11784"/>
    <w:rsid w:val="00C119A8"/>
    <w:rsid w:val="00C11A65"/>
    <w:rsid w:val="00C12422"/>
    <w:rsid w:val="00C126CE"/>
    <w:rsid w:val="00C13111"/>
    <w:rsid w:val="00C1355B"/>
    <w:rsid w:val="00C13D8E"/>
    <w:rsid w:val="00C13ECB"/>
    <w:rsid w:val="00C14158"/>
    <w:rsid w:val="00C1440C"/>
    <w:rsid w:val="00C145E4"/>
    <w:rsid w:val="00C148E7"/>
    <w:rsid w:val="00C15892"/>
    <w:rsid w:val="00C15A9D"/>
    <w:rsid w:val="00C15CD8"/>
    <w:rsid w:val="00C15E21"/>
    <w:rsid w:val="00C16192"/>
    <w:rsid w:val="00C161FE"/>
    <w:rsid w:val="00C16330"/>
    <w:rsid w:val="00C16EC2"/>
    <w:rsid w:val="00C170C2"/>
    <w:rsid w:val="00C17C8C"/>
    <w:rsid w:val="00C17E00"/>
    <w:rsid w:val="00C17FF4"/>
    <w:rsid w:val="00C208D4"/>
    <w:rsid w:val="00C20951"/>
    <w:rsid w:val="00C20ACC"/>
    <w:rsid w:val="00C20EEB"/>
    <w:rsid w:val="00C216DD"/>
    <w:rsid w:val="00C21FA5"/>
    <w:rsid w:val="00C222E0"/>
    <w:rsid w:val="00C228B3"/>
    <w:rsid w:val="00C23149"/>
    <w:rsid w:val="00C23F0D"/>
    <w:rsid w:val="00C23F85"/>
    <w:rsid w:val="00C24839"/>
    <w:rsid w:val="00C24846"/>
    <w:rsid w:val="00C24A7B"/>
    <w:rsid w:val="00C25154"/>
    <w:rsid w:val="00C251FC"/>
    <w:rsid w:val="00C257DE"/>
    <w:rsid w:val="00C2583F"/>
    <w:rsid w:val="00C26100"/>
    <w:rsid w:val="00C26B5D"/>
    <w:rsid w:val="00C26D8B"/>
    <w:rsid w:val="00C26FA8"/>
    <w:rsid w:val="00C27624"/>
    <w:rsid w:val="00C27968"/>
    <w:rsid w:val="00C279D5"/>
    <w:rsid w:val="00C30B44"/>
    <w:rsid w:val="00C30C1D"/>
    <w:rsid w:val="00C316D4"/>
    <w:rsid w:val="00C3179F"/>
    <w:rsid w:val="00C321EE"/>
    <w:rsid w:val="00C32792"/>
    <w:rsid w:val="00C32B67"/>
    <w:rsid w:val="00C33A69"/>
    <w:rsid w:val="00C343C3"/>
    <w:rsid w:val="00C34924"/>
    <w:rsid w:val="00C34E62"/>
    <w:rsid w:val="00C34EE2"/>
    <w:rsid w:val="00C356FA"/>
    <w:rsid w:val="00C35B31"/>
    <w:rsid w:val="00C35BDF"/>
    <w:rsid w:val="00C36092"/>
    <w:rsid w:val="00C3676B"/>
    <w:rsid w:val="00C36D90"/>
    <w:rsid w:val="00C3718A"/>
    <w:rsid w:val="00C3736A"/>
    <w:rsid w:val="00C37749"/>
    <w:rsid w:val="00C3779A"/>
    <w:rsid w:val="00C37D51"/>
    <w:rsid w:val="00C37DD2"/>
    <w:rsid w:val="00C40C1F"/>
    <w:rsid w:val="00C41160"/>
    <w:rsid w:val="00C41240"/>
    <w:rsid w:val="00C41A5D"/>
    <w:rsid w:val="00C41E21"/>
    <w:rsid w:val="00C422F0"/>
    <w:rsid w:val="00C429A1"/>
    <w:rsid w:val="00C4316B"/>
    <w:rsid w:val="00C43A5B"/>
    <w:rsid w:val="00C43DE8"/>
    <w:rsid w:val="00C453F2"/>
    <w:rsid w:val="00C45D0B"/>
    <w:rsid w:val="00C46498"/>
    <w:rsid w:val="00C46D2B"/>
    <w:rsid w:val="00C46F71"/>
    <w:rsid w:val="00C4723E"/>
    <w:rsid w:val="00C47B1B"/>
    <w:rsid w:val="00C50101"/>
    <w:rsid w:val="00C505DE"/>
    <w:rsid w:val="00C50E9A"/>
    <w:rsid w:val="00C51B50"/>
    <w:rsid w:val="00C5225B"/>
    <w:rsid w:val="00C52372"/>
    <w:rsid w:val="00C52CD3"/>
    <w:rsid w:val="00C52DEE"/>
    <w:rsid w:val="00C52FA8"/>
    <w:rsid w:val="00C53209"/>
    <w:rsid w:val="00C53BBA"/>
    <w:rsid w:val="00C53BF5"/>
    <w:rsid w:val="00C53E8A"/>
    <w:rsid w:val="00C53F08"/>
    <w:rsid w:val="00C54519"/>
    <w:rsid w:val="00C54929"/>
    <w:rsid w:val="00C54BF7"/>
    <w:rsid w:val="00C54CF2"/>
    <w:rsid w:val="00C54DAF"/>
    <w:rsid w:val="00C54FB5"/>
    <w:rsid w:val="00C558CE"/>
    <w:rsid w:val="00C5633E"/>
    <w:rsid w:val="00C563F9"/>
    <w:rsid w:val="00C56503"/>
    <w:rsid w:val="00C570FF"/>
    <w:rsid w:val="00C57557"/>
    <w:rsid w:val="00C576F9"/>
    <w:rsid w:val="00C60B63"/>
    <w:rsid w:val="00C60BDB"/>
    <w:rsid w:val="00C61112"/>
    <w:rsid w:val="00C6163D"/>
    <w:rsid w:val="00C61A85"/>
    <w:rsid w:val="00C629DA"/>
    <w:rsid w:val="00C62D5F"/>
    <w:rsid w:val="00C62ECC"/>
    <w:rsid w:val="00C631B7"/>
    <w:rsid w:val="00C63792"/>
    <w:rsid w:val="00C637CE"/>
    <w:rsid w:val="00C63EC2"/>
    <w:rsid w:val="00C64DA9"/>
    <w:rsid w:val="00C65092"/>
    <w:rsid w:val="00C6552A"/>
    <w:rsid w:val="00C65C07"/>
    <w:rsid w:val="00C66015"/>
    <w:rsid w:val="00C6606A"/>
    <w:rsid w:val="00C66193"/>
    <w:rsid w:val="00C6685C"/>
    <w:rsid w:val="00C66A1A"/>
    <w:rsid w:val="00C66D01"/>
    <w:rsid w:val="00C66F7F"/>
    <w:rsid w:val="00C6720B"/>
    <w:rsid w:val="00C7027D"/>
    <w:rsid w:val="00C703F6"/>
    <w:rsid w:val="00C70787"/>
    <w:rsid w:val="00C70C9E"/>
    <w:rsid w:val="00C70E07"/>
    <w:rsid w:val="00C71445"/>
    <w:rsid w:val="00C71762"/>
    <w:rsid w:val="00C723E3"/>
    <w:rsid w:val="00C726F3"/>
    <w:rsid w:val="00C734D0"/>
    <w:rsid w:val="00C73BDE"/>
    <w:rsid w:val="00C743F7"/>
    <w:rsid w:val="00C74BA0"/>
    <w:rsid w:val="00C75634"/>
    <w:rsid w:val="00C75A68"/>
    <w:rsid w:val="00C767C9"/>
    <w:rsid w:val="00C76E45"/>
    <w:rsid w:val="00C77168"/>
    <w:rsid w:val="00C77838"/>
    <w:rsid w:val="00C77954"/>
    <w:rsid w:val="00C77BC2"/>
    <w:rsid w:val="00C77D0B"/>
    <w:rsid w:val="00C8020C"/>
    <w:rsid w:val="00C80904"/>
    <w:rsid w:val="00C81697"/>
    <w:rsid w:val="00C816BE"/>
    <w:rsid w:val="00C816C4"/>
    <w:rsid w:val="00C81806"/>
    <w:rsid w:val="00C82058"/>
    <w:rsid w:val="00C8210F"/>
    <w:rsid w:val="00C82DC6"/>
    <w:rsid w:val="00C82F1D"/>
    <w:rsid w:val="00C83561"/>
    <w:rsid w:val="00C83565"/>
    <w:rsid w:val="00C83760"/>
    <w:rsid w:val="00C83DF1"/>
    <w:rsid w:val="00C84F82"/>
    <w:rsid w:val="00C8527B"/>
    <w:rsid w:val="00C85459"/>
    <w:rsid w:val="00C8628F"/>
    <w:rsid w:val="00C86800"/>
    <w:rsid w:val="00C86BDD"/>
    <w:rsid w:val="00C86FD6"/>
    <w:rsid w:val="00C87882"/>
    <w:rsid w:val="00C9066A"/>
    <w:rsid w:val="00C90857"/>
    <w:rsid w:val="00C91C4A"/>
    <w:rsid w:val="00C9202C"/>
    <w:rsid w:val="00C921B5"/>
    <w:rsid w:val="00C92C2F"/>
    <w:rsid w:val="00C9369D"/>
    <w:rsid w:val="00C93966"/>
    <w:rsid w:val="00C93D89"/>
    <w:rsid w:val="00C93E68"/>
    <w:rsid w:val="00C93EC7"/>
    <w:rsid w:val="00C94285"/>
    <w:rsid w:val="00C94C43"/>
    <w:rsid w:val="00C950AC"/>
    <w:rsid w:val="00C95CAD"/>
    <w:rsid w:val="00C95D98"/>
    <w:rsid w:val="00C95E22"/>
    <w:rsid w:val="00C9790E"/>
    <w:rsid w:val="00C97AE0"/>
    <w:rsid w:val="00CA04CA"/>
    <w:rsid w:val="00CA069D"/>
    <w:rsid w:val="00CA0834"/>
    <w:rsid w:val="00CA0DEC"/>
    <w:rsid w:val="00CA131A"/>
    <w:rsid w:val="00CA28BA"/>
    <w:rsid w:val="00CA29CA"/>
    <w:rsid w:val="00CA38CD"/>
    <w:rsid w:val="00CA3F73"/>
    <w:rsid w:val="00CA43C1"/>
    <w:rsid w:val="00CA44F2"/>
    <w:rsid w:val="00CA4962"/>
    <w:rsid w:val="00CA4F39"/>
    <w:rsid w:val="00CA51AB"/>
    <w:rsid w:val="00CA554D"/>
    <w:rsid w:val="00CA56A9"/>
    <w:rsid w:val="00CA6158"/>
    <w:rsid w:val="00CA61B2"/>
    <w:rsid w:val="00CA6407"/>
    <w:rsid w:val="00CA715E"/>
    <w:rsid w:val="00CA747F"/>
    <w:rsid w:val="00CA7E18"/>
    <w:rsid w:val="00CB0031"/>
    <w:rsid w:val="00CB00BF"/>
    <w:rsid w:val="00CB0354"/>
    <w:rsid w:val="00CB0844"/>
    <w:rsid w:val="00CB0E30"/>
    <w:rsid w:val="00CB0FD3"/>
    <w:rsid w:val="00CB1655"/>
    <w:rsid w:val="00CB1D84"/>
    <w:rsid w:val="00CB26DC"/>
    <w:rsid w:val="00CB2DAA"/>
    <w:rsid w:val="00CB3071"/>
    <w:rsid w:val="00CB35D1"/>
    <w:rsid w:val="00CB3708"/>
    <w:rsid w:val="00CB3AA0"/>
    <w:rsid w:val="00CB4C37"/>
    <w:rsid w:val="00CB5994"/>
    <w:rsid w:val="00CB6DBE"/>
    <w:rsid w:val="00CC011A"/>
    <w:rsid w:val="00CC0984"/>
    <w:rsid w:val="00CC142B"/>
    <w:rsid w:val="00CC1472"/>
    <w:rsid w:val="00CC1BBD"/>
    <w:rsid w:val="00CC1EFD"/>
    <w:rsid w:val="00CC2558"/>
    <w:rsid w:val="00CC2700"/>
    <w:rsid w:val="00CC30D9"/>
    <w:rsid w:val="00CC3488"/>
    <w:rsid w:val="00CC34CA"/>
    <w:rsid w:val="00CC3798"/>
    <w:rsid w:val="00CC4222"/>
    <w:rsid w:val="00CC4326"/>
    <w:rsid w:val="00CC446B"/>
    <w:rsid w:val="00CC48B4"/>
    <w:rsid w:val="00CC4D4E"/>
    <w:rsid w:val="00CC5A25"/>
    <w:rsid w:val="00CC630B"/>
    <w:rsid w:val="00CC66F9"/>
    <w:rsid w:val="00CC6D58"/>
    <w:rsid w:val="00CC6D66"/>
    <w:rsid w:val="00CC6DFB"/>
    <w:rsid w:val="00CD0689"/>
    <w:rsid w:val="00CD1186"/>
    <w:rsid w:val="00CD1249"/>
    <w:rsid w:val="00CD1A6E"/>
    <w:rsid w:val="00CD1BCE"/>
    <w:rsid w:val="00CD289D"/>
    <w:rsid w:val="00CD2EB2"/>
    <w:rsid w:val="00CD3197"/>
    <w:rsid w:val="00CD4048"/>
    <w:rsid w:val="00CD42F3"/>
    <w:rsid w:val="00CD4437"/>
    <w:rsid w:val="00CD4D7C"/>
    <w:rsid w:val="00CD5986"/>
    <w:rsid w:val="00CD63AB"/>
    <w:rsid w:val="00CD6CAF"/>
    <w:rsid w:val="00CD7AC7"/>
    <w:rsid w:val="00CE0599"/>
    <w:rsid w:val="00CE070D"/>
    <w:rsid w:val="00CE07FF"/>
    <w:rsid w:val="00CE0CC8"/>
    <w:rsid w:val="00CE1583"/>
    <w:rsid w:val="00CE16BF"/>
    <w:rsid w:val="00CE1800"/>
    <w:rsid w:val="00CE1860"/>
    <w:rsid w:val="00CE1980"/>
    <w:rsid w:val="00CE1F61"/>
    <w:rsid w:val="00CE2900"/>
    <w:rsid w:val="00CE3FBD"/>
    <w:rsid w:val="00CE45B8"/>
    <w:rsid w:val="00CE481A"/>
    <w:rsid w:val="00CE4964"/>
    <w:rsid w:val="00CE69C1"/>
    <w:rsid w:val="00CE79A6"/>
    <w:rsid w:val="00CE7A04"/>
    <w:rsid w:val="00CF03BB"/>
    <w:rsid w:val="00CF12FB"/>
    <w:rsid w:val="00CF1469"/>
    <w:rsid w:val="00CF189C"/>
    <w:rsid w:val="00CF2698"/>
    <w:rsid w:val="00CF2733"/>
    <w:rsid w:val="00CF4B57"/>
    <w:rsid w:val="00CF5070"/>
    <w:rsid w:val="00CF5534"/>
    <w:rsid w:val="00CF6425"/>
    <w:rsid w:val="00CF6FA2"/>
    <w:rsid w:val="00CF7184"/>
    <w:rsid w:val="00D0035B"/>
    <w:rsid w:val="00D0083D"/>
    <w:rsid w:val="00D0181C"/>
    <w:rsid w:val="00D01C1A"/>
    <w:rsid w:val="00D01FA7"/>
    <w:rsid w:val="00D02050"/>
    <w:rsid w:val="00D022F2"/>
    <w:rsid w:val="00D02A3B"/>
    <w:rsid w:val="00D02F8F"/>
    <w:rsid w:val="00D0308F"/>
    <w:rsid w:val="00D037F4"/>
    <w:rsid w:val="00D038A0"/>
    <w:rsid w:val="00D041AB"/>
    <w:rsid w:val="00D05366"/>
    <w:rsid w:val="00D0564D"/>
    <w:rsid w:val="00D05A5A"/>
    <w:rsid w:val="00D05C89"/>
    <w:rsid w:val="00D062D0"/>
    <w:rsid w:val="00D065BA"/>
    <w:rsid w:val="00D065F5"/>
    <w:rsid w:val="00D06DC2"/>
    <w:rsid w:val="00D06F47"/>
    <w:rsid w:val="00D07D8C"/>
    <w:rsid w:val="00D07EA4"/>
    <w:rsid w:val="00D07F9D"/>
    <w:rsid w:val="00D10770"/>
    <w:rsid w:val="00D10948"/>
    <w:rsid w:val="00D115C7"/>
    <w:rsid w:val="00D11620"/>
    <w:rsid w:val="00D12E1E"/>
    <w:rsid w:val="00D13544"/>
    <w:rsid w:val="00D139E8"/>
    <w:rsid w:val="00D1432E"/>
    <w:rsid w:val="00D14B49"/>
    <w:rsid w:val="00D14CB0"/>
    <w:rsid w:val="00D14DC0"/>
    <w:rsid w:val="00D15A97"/>
    <w:rsid w:val="00D15AD4"/>
    <w:rsid w:val="00D15B08"/>
    <w:rsid w:val="00D1600D"/>
    <w:rsid w:val="00D16397"/>
    <w:rsid w:val="00D16723"/>
    <w:rsid w:val="00D16EBF"/>
    <w:rsid w:val="00D2002E"/>
    <w:rsid w:val="00D2028D"/>
    <w:rsid w:val="00D207EF"/>
    <w:rsid w:val="00D20B3A"/>
    <w:rsid w:val="00D20F59"/>
    <w:rsid w:val="00D2151E"/>
    <w:rsid w:val="00D217F0"/>
    <w:rsid w:val="00D21865"/>
    <w:rsid w:val="00D223C4"/>
    <w:rsid w:val="00D22827"/>
    <w:rsid w:val="00D22AE5"/>
    <w:rsid w:val="00D22EE0"/>
    <w:rsid w:val="00D23E13"/>
    <w:rsid w:val="00D23F8F"/>
    <w:rsid w:val="00D24E43"/>
    <w:rsid w:val="00D26539"/>
    <w:rsid w:val="00D268E2"/>
    <w:rsid w:val="00D26CFE"/>
    <w:rsid w:val="00D26F77"/>
    <w:rsid w:val="00D27063"/>
    <w:rsid w:val="00D273F8"/>
    <w:rsid w:val="00D27A21"/>
    <w:rsid w:val="00D27E70"/>
    <w:rsid w:val="00D30615"/>
    <w:rsid w:val="00D3089D"/>
    <w:rsid w:val="00D30D4E"/>
    <w:rsid w:val="00D30EFE"/>
    <w:rsid w:val="00D30F56"/>
    <w:rsid w:val="00D324CB"/>
    <w:rsid w:val="00D327A9"/>
    <w:rsid w:val="00D32AB0"/>
    <w:rsid w:val="00D330A2"/>
    <w:rsid w:val="00D3366A"/>
    <w:rsid w:val="00D33D13"/>
    <w:rsid w:val="00D34BB3"/>
    <w:rsid w:val="00D34DCA"/>
    <w:rsid w:val="00D357F7"/>
    <w:rsid w:val="00D369D0"/>
    <w:rsid w:val="00D376AF"/>
    <w:rsid w:val="00D377B6"/>
    <w:rsid w:val="00D402CA"/>
    <w:rsid w:val="00D40769"/>
    <w:rsid w:val="00D421D8"/>
    <w:rsid w:val="00D43542"/>
    <w:rsid w:val="00D436C5"/>
    <w:rsid w:val="00D43B54"/>
    <w:rsid w:val="00D43C6A"/>
    <w:rsid w:val="00D44184"/>
    <w:rsid w:val="00D453D2"/>
    <w:rsid w:val="00D45AFE"/>
    <w:rsid w:val="00D45B7D"/>
    <w:rsid w:val="00D46250"/>
    <w:rsid w:val="00D463AD"/>
    <w:rsid w:val="00D4671C"/>
    <w:rsid w:val="00D4694E"/>
    <w:rsid w:val="00D469EC"/>
    <w:rsid w:val="00D46C70"/>
    <w:rsid w:val="00D46F01"/>
    <w:rsid w:val="00D4777B"/>
    <w:rsid w:val="00D47B74"/>
    <w:rsid w:val="00D47C49"/>
    <w:rsid w:val="00D50376"/>
    <w:rsid w:val="00D503F0"/>
    <w:rsid w:val="00D51EEB"/>
    <w:rsid w:val="00D52502"/>
    <w:rsid w:val="00D52B2A"/>
    <w:rsid w:val="00D53631"/>
    <w:rsid w:val="00D53C6D"/>
    <w:rsid w:val="00D547D5"/>
    <w:rsid w:val="00D549DD"/>
    <w:rsid w:val="00D55013"/>
    <w:rsid w:val="00D551C6"/>
    <w:rsid w:val="00D55CB3"/>
    <w:rsid w:val="00D56135"/>
    <w:rsid w:val="00D56228"/>
    <w:rsid w:val="00D56F8B"/>
    <w:rsid w:val="00D5709D"/>
    <w:rsid w:val="00D5736B"/>
    <w:rsid w:val="00D576C4"/>
    <w:rsid w:val="00D577B9"/>
    <w:rsid w:val="00D602A0"/>
    <w:rsid w:val="00D609FC"/>
    <w:rsid w:val="00D6153E"/>
    <w:rsid w:val="00D61BC5"/>
    <w:rsid w:val="00D61DCF"/>
    <w:rsid w:val="00D623ED"/>
    <w:rsid w:val="00D62B13"/>
    <w:rsid w:val="00D62DE0"/>
    <w:rsid w:val="00D62F1C"/>
    <w:rsid w:val="00D63051"/>
    <w:rsid w:val="00D636C4"/>
    <w:rsid w:val="00D6487B"/>
    <w:rsid w:val="00D64D1F"/>
    <w:rsid w:val="00D6505C"/>
    <w:rsid w:val="00D65078"/>
    <w:rsid w:val="00D651DA"/>
    <w:rsid w:val="00D65258"/>
    <w:rsid w:val="00D65335"/>
    <w:rsid w:val="00D6563E"/>
    <w:rsid w:val="00D65B02"/>
    <w:rsid w:val="00D662A1"/>
    <w:rsid w:val="00D671F6"/>
    <w:rsid w:val="00D67638"/>
    <w:rsid w:val="00D67A85"/>
    <w:rsid w:val="00D702AD"/>
    <w:rsid w:val="00D70B30"/>
    <w:rsid w:val="00D71555"/>
    <w:rsid w:val="00D71D09"/>
    <w:rsid w:val="00D722AA"/>
    <w:rsid w:val="00D72C1E"/>
    <w:rsid w:val="00D7311E"/>
    <w:rsid w:val="00D731A8"/>
    <w:rsid w:val="00D73721"/>
    <w:rsid w:val="00D739E7"/>
    <w:rsid w:val="00D73C51"/>
    <w:rsid w:val="00D73C78"/>
    <w:rsid w:val="00D74B16"/>
    <w:rsid w:val="00D74C64"/>
    <w:rsid w:val="00D75790"/>
    <w:rsid w:val="00D759CA"/>
    <w:rsid w:val="00D761F8"/>
    <w:rsid w:val="00D80D1D"/>
    <w:rsid w:val="00D821BC"/>
    <w:rsid w:val="00D83653"/>
    <w:rsid w:val="00D83813"/>
    <w:rsid w:val="00D845C1"/>
    <w:rsid w:val="00D84C3A"/>
    <w:rsid w:val="00D84DBE"/>
    <w:rsid w:val="00D84F09"/>
    <w:rsid w:val="00D85623"/>
    <w:rsid w:val="00D8573F"/>
    <w:rsid w:val="00D85B9E"/>
    <w:rsid w:val="00D85EF0"/>
    <w:rsid w:val="00D86413"/>
    <w:rsid w:val="00D865D6"/>
    <w:rsid w:val="00D870C8"/>
    <w:rsid w:val="00D87EFD"/>
    <w:rsid w:val="00D90026"/>
    <w:rsid w:val="00D905A8"/>
    <w:rsid w:val="00D905C4"/>
    <w:rsid w:val="00D90677"/>
    <w:rsid w:val="00D90910"/>
    <w:rsid w:val="00D90C59"/>
    <w:rsid w:val="00D90C95"/>
    <w:rsid w:val="00D915DC"/>
    <w:rsid w:val="00D921BA"/>
    <w:rsid w:val="00D92557"/>
    <w:rsid w:val="00D928D3"/>
    <w:rsid w:val="00D929C6"/>
    <w:rsid w:val="00D92CAD"/>
    <w:rsid w:val="00D9436C"/>
    <w:rsid w:val="00D943A9"/>
    <w:rsid w:val="00D946D0"/>
    <w:rsid w:val="00D94AB6"/>
    <w:rsid w:val="00D94B38"/>
    <w:rsid w:val="00D94F06"/>
    <w:rsid w:val="00D9518C"/>
    <w:rsid w:val="00D96024"/>
    <w:rsid w:val="00D96567"/>
    <w:rsid w:val="00D96A47"/>
    <w:rsid w:val="00D96B39"/>
    <w:rsid w:val="00D97096"/>
    <w:rsid w:val="00D971D2"/>
    <w:rsid w:val="00D973DE"/>
    <w:rsid w:val="00DA03A3"/>
    <w:rsid w:val="00DA0A5D"/>
    <w:rsid w:val="00DA107B"/>
    <w:rsid w:val="00DA1245"/>
    <w:rsid w:val="00DA147E"/>
    <w:rsid w:val="00DA18F8"/>
    <w:rsid w:val="00DA2B8B"/>
    <w:rsid w:val="00DA380C"/>
    <w:rsid w:val="00DA4819"/>
    <w:rsid w:val="00DA52D6"/>
    <w:rsid w:val="00DA5919"/>
    <w:rsid w:val="00DA61F0"/>
    <w:rsid w:val="00DA650B"/>
    <w:rsid w:val="00DB02CE"/>
    <w:rsid w:val="00DB11BA"/>
    <w:rsid w:val="00DB1812"/>
    <w:rsid w:val="00DB2913"/>
    <w:rsid w:val="00DB292A"/>
    <w:rsid w:val="00DB33CF"/>
    <w:rsid w:val="00DB38D7"/>
    <w:rsid w:val="00DB3E98"/>
    <w:rsid w:val="00DB4033"/>
    <w:rsid w:val="00DB4B4E"/>
    <w:rsid w:val="00DB530A"/>
    <w:rsid w:val="00DB686C"/>
    <w:rsid w:val="00DB6DDF"/>
    <w:rsid w:val="00DB735E"/>
    <w:rsid w:val="00DB7D7A"/>
    <w:rsid w:val="00DC20DF"/>
    <w:rsid w:val="00DC21D8"/>
    <w:rsid w:val="00DC262D"/>
    <w:rsid w:val="00DC26B8"/>
    <w:rsid w:val="00DC38BE"/>
    <w:rsid w:val="00DC3A8A"/>
    <w:rsid w:val="00DC3ECC"/>
    <w:rsid w:val="00DC3F6C"/>
    <w:rsid w:val="00DC4784"/>
    <w:rsid w:val="00DC5579"/>
    <w:rsid w:val="00DC557B"/>
    <w:rsid w:val="00DC5B8D"/>
    <w:rsid w:val="00DC7951"/>
    <w:rsid w:val="00DD0545"/>
    <w:rsid w:val="00DD0833"/>
    <w:rsid w:val="00DD0EA9"/>
    <w:rsid w:val="00DD10E8"/>
    <w:rsid w:val="00DD1A72"/>
    <w:rsid w:val="00DD1B6F"/>
    <w:rsid w:val="00DD1F83"/>
    <w:rsid w:val="00DD2AEF"/>
    <w:rsid w:val="00DD2B6F"/>
    <w:rsid w:val="00DD3A35"/>
    <w:rsid w:val="00DD3E0C"/>
    <w:rsid w:val="00DD4239"/>
    <w:rsid w:val="00DD45F9"/>
    <w:rsid w:val="00DD4662"/>
    <w:rsid w:val="00DD4EAA"/>
    <w:rsid w:val="00DD4F00"/>
    <w:rsid w:val="00DD5337"/>
    <w:rsid w:val="00DD5CCB"/>
    <w:rsid w:val="00DD5D5E"/>
    <w:rsid w:val="00DD5DA7"/>
    <w:rsid w:val="00DD6107"/>
    <w:rsid w:val="00DD6CAD"/>
    <w:rsid w:val="00DD75F9"/>
    <w:rsid w:val="00DD79A4"/>
    <w:rsid w:val="00DD7CCB"/>
    <w:rsid w:val="00DD7D44"/>
    <w:rsid w:val="00DE00C2"/>
    <w:rsid w:val="00DE00E9"/>
    <w:rsid w:val="00DE05A2"/>
    <w:rsid w:val="00DE05D6"/>
    <w:rsid w:val="00DE09D1"/>
    <w:rsid w:val="00DE0B62"/>
    <w:rsid w:val="00DE1D4C"/>
    <w:rsid w:val="00DE1F3B"/>
    <w:rsid w:val="00DE2035"/>
    <w:rsid w:val="00DE2C3D"/>
    <w:rsid w:val="00DE2E0F"/>
    <w:rsid w:val="00DE2EC4"/>
    <w:rsid w:val="00DE33F3"/>
    <w:rsid w:val="00DE364F"/>
    <w:rsid w:val="00DE3926"/>
    <w:rsid w:val="00DE3CD1"/>
    <w:rsid w:val="00DE3FDB"/>
    <w:rsid w:val="00DE4329"/>
    <w:rsid w:val="00DE48A4"/>
    <w:rsid w:val="00DE503B"/>
    <w:rsid w:val="00DE5A16"/>
    <w:rsid w:val="00DE6348"/>
    <w:rsid w:val="00DE6BE8"/>
    <w:rsid w:val="00DE71DD"/>
    <w:rsid w:val="00DE7469"/>
    <w:rsid w:val="00DE7C1B"/>
    <w:rsid w:val="00DF0566"/>
    <w:rsid w:val="00DF0747"/>
    <w:rsid w:val="00DF1912"/>
    <w:rsid w:val="00DF191C"/>
    <w:rsid w:val="00DF1D83"/>
    <w:rsid w:val="00DF21DC"/>
    <w:rsid w:val="00DF2C64"/>
    <w:rsid w:val="00DF3033"/>
    <w:rsid w:val="00DF3C26"/>
    <w:rsid w:val="00DF4F4D"/>
    <w:rsid w:val="00DF522F"/>
    <w:rsid w:val="00DF5422"/>
    <w:rsid w:val="00DF64C9"/>
    <w:rsid w:val="00DF6A23"/>
    <w:rsid w:val="00DF7ABE"/>
    <w:rsid w:val="00DF7E9F"/>
    <w:rsid w:val="00DF7FEE"/>
    <w:rsid w:val="00E007D3"/>
    <w:rsid w:val="00E016B0"/>
    <w:rsid w:val="00E017A7"/>
    <w:rsid w:val="00E01969"/>
    <w:rsid w:val="00E01F4E"/>
    <w:rsid w:val="00E01F7D"/>
    <w:rsid w:val="00E0214B"/>
    <w:rsid w:val="00E02551"/>
    <w:rsid w:val="00E033E3"/>
    <w:rsid w:val="00E0376F"/>
    <w:rsid w:val="00E03786"/>
    <w:rsid w:val="00E038E3"/>
    <w:rsid w:val="00E03B96"/>
    <w:rsid w:val="00E0473F"/>
    <w:rsid w:val="00E04839"/>
    <w:rsid w:val="00E04C60"/>
    <w:rsid w:val="00E04D31"/>
    <w:rsid w:val="00E051AC"/>
    <w:rsid w:val="00E060A2"/>
    <w:rsid w:val="00E0641A"/>
    <w:rsid w:val="00E06CF9"/>
    <w:rsid w:val="00E07708"/>
    <w:rsid w:val="00E07BED"/>
    <w:rsid w:val="00E07C0F"/>
    <w:rsid w:val="00E10281"/>
    <w:rsid w:val="00E10E72"/>
    <w:rsid w:val="00E10F71"/>
    <w:rsid w:val="00E112EA"/>
    <w:rsid w:val="00E11395"/>
    <w:rsid w:val="00E11AF6"/>
    <w:rsid w:val="00E11D3F"/>
    <w:rsid w:val="00E12A64"/>
    <w:rsid w:val="00E13607"/>
    <w:rsid w:val="00E1434F"/>
    <w:rsid w:val="00E15479"/>
    <w:rsid w:val="00E154D0"/>
    <w:rsid w:val="00E1551D"/>
    <w:rsid w:val="00E16D3A"/>
    <w:rsid w:val="00E1752B"/>
    <w:rsid w:val="00E17C54"/>
    <w:rsid w:val="00E17FD2"/>
    <w:rsid w:val="00E201BD"/>
    <w:rsid w:val="00E20645"/>
    <w:rsid w:val="00E20A70"/>
    <w:rsid w:val="00E20E3F"/>
    <w:rsid w:val="00E21881"/>
    <w:rsid w:val="00E21D91"/>
    <w:rsid w:val="00E2278C"/>
    <w:rsid w:val="00E22C95"/>
    <w:rsid w:val="00E234E4"/>
    <w:rsid w:val="00E23813"/>
    <w:rsid w:val="00E2432A"/>
    <w:rsid w:val="00E24BD2"/>
    <w:rsid w:val="00E24D9F"/>
    <w:rsid w:val="00E24DEB"/>
    <w:rsid w:val="00E24E73"/>
    <w:rsid w:val="00E25253"/>
    <w:rsid w:val="00E25B05"/>
    <w:rsid w:val="00E25EE1"/>
    <w:rsid w:val="00E25FA2"/>
    <w:rsid w:val="00E26BA5"/>
    <w:rsid w:val="00E27784"/>
    <w:rsid w:val="00E3052F"/>
    <w:rsid w:val="00E306DA"/>
    <w:rsid w:val="00E31312"/>
    <w:rsid w:val="00E31881"/>
    <w:rsid w:val="00E3316E"/>
    <w:rsid w:val="00E3390F"/>
    <w:rsid w:val="00E35772"/>
    <w:rsid w:val="00E35898"/>
    <w:rsid w:val="00E35BF3"/>
    <w:rsid w:val="00E3617B"/>
    <w:rsid w:val="00E36783"/>
    <w:rsid w:val="00E3699C"/>
    <w:rsid w:val="00E36AD4"/>
    <w:rsid w:val="00E3701C"/>
    <w:rsid w:val="00E3712B"/>
    <w:rsid w:val="00E373CA"/>
    <w:rsid w:val="00E37469"/>
    <w:rsid w:val="00E3765B"/>
    <w:rsid w:val="00E379DE"/>
    <w:rsid w:val="00E37DF7"/>
    <w:rsid w:val="00E405D9"/>
    <w:rsid w:val="00E407A5"/>
    <w:rsid w:val="00E42B16"/>
    <w:rsid w:val="00E42DA3"/>
    <w:rsid w:val="00E431AF"/>
    <w:rsid w:val="00E4368C"/>
    <w:rsid w:val="00E43903"/>
    <w:rsid w:val="00E44481"/>
    <w:rsid w:val="00E45541"/>
    <w:rsid w:val="00E45A1F"/>
    <w:rsid w:val="00E45C28"/>
    <w:rsid w:val="00E45FE5"/>
    <w:rsid w:val="00E46201"/>
    <w:rsid w:val="00E46250"/>
    <w:rsid w:val="00E4671C"/>
    <w:rsid w:val="00E46B2A"/>
    <w:rsid w:val="00E479E1"/>
    <w:rsid w:val="00E505EA"/>
    <w:rsid w:val="00E5127C"/>
    <w:rsid w:val="00E51FA1"/>
    <w:rsid w:val="00E52060"/>
    <w:rsid w:val="00E521EB"/>
    <w:rsid w:val="00E52258"/>
    <w:rsid w:val="00E52365"/>
    <w:rsid w:val="00E5263D"/>
    <w:rsid w:val="00E52821"/>
    <w:rsid w:val="00E53220"/>
    <w:rsid w:val="00E53839"/>
    <w:rsid w:val="00E53928"/>
    <w:rsid w:val="00E5440A"/>
    <w:rsid w:val="00E554A6"/>
    <w:rsid w:val="00E55876"/>
    <w:rsid w:val="00E55B4F"/>
    <w:rsid w:val="00E55EFC"/>
    <w:rsid w:val="00E55F3B"/>
    <w:rsid w:val="00E56418"/>
    <w:rsid w:val="00E565B6"/>
    <w:rsid w:val="00E57B06"/>
    <w:rsid w:val="00E6024B"/>
    <w:rsid w:val="00E6136C"/>
    <w:rsid w:val="00E621CB"/>
    <w:rsid w:val="00E6267C"/>
    <w:rsid w:val="00E63232"/>
    <w:rsid w:val="00E633D9"/>
    <w:rsid w:val="00E6377F"/>
    <w:rsid w:val="00E63D04"/>
    <w:rsid w:val="00E64A00"/>
    <w:rsid w:val="00E64C8E"/>
    <w:rsid w:val="00E650DC"/>
    <w:rsid w:val="00E653B0"/>
    <w:rsid w:val="00E657A3"/>
    <w:rsid w:val="00E65BA7"/>
    <w:rsid w:val="00E65BA9"/>
    <w:rsid w:val="00E65C9B"/>
    <w:rsid w:val="00E65DB5"/>
    <w:rsid w:val="00E70BE5"/>
    <w:rsid w:val="00E71A29"/>
    <w:rsid w:val="00E71C8D"/>
    <w:rsid w:val="00E723CA"/>
    <w:rsid w:val="00E732E1"/>
    <w:rsid w:val="00E73336"/>
    <w:rsid w:val="00E73470"/>
    <w:rsid w:val="00E73E46"/>
    <w:rsid w:val="00E73EE0"/>
    <w:rsid w:val="00E73F1D"/>
    <w:rsid w:val="00E74040"/>
    <w:rsid w:val="00E74355"/>
    <w:rsid w:val="00E74378"/>
    <w:rsid w:val="00E74588"/>
    <w:rsid w:val="00E745A5"/>
    <w:rsid w:val="00E748A1"/>
    <w:rsid w:val="00E74D8B"/>
    <w:rsid w:val="00E75DDE"/>
    <w:rsid w:val="00E76266"/>
    <w:rsid w:val="00E76D52"/>
    <w:rsid w:val="00E77971"/>
    <w:rsid w:val="00E80075"/>
    <w:rsid w:val="00E80468"/>
    <w:rsid w:val="00E80DF8"/>
    <w:rsid w:val="00E8172C"/>
    <w:rsid w:val="00E81A41"/>
    <w:rsid w:val="00E81A92"/>
    <w:rsid w:val="00E81C95"/>
    <w:rsid w:val="00E821E0"/>
    <w:rsid w:val="00E822A6"/>
    <w:rsid w:val="00E82A9D"/>
    <w:rsid w:val="00E82E79"/>
    <w:rsid w:val="00E8369E"/>
    <w:rsid w:val="00E83ADF"/>
    <w:rsid w:val="00E83B3E"/>
    <w:rsid w:val="00E840E6"/>
    <w:rsid w:val="00E843E7"/>
    <w:rsid w:val="00E857C6"/>
    <w:rsid w:val="00E85B65"/>
    <w:rsid w:val="00E864D5"/>
    <w:rsid w:val="00E86559"/>
    <w:rsid w:val="00E868CE"/>
    <w:rsid w:val="00E86BD4"/>
    <w:rsid w:val="00E86CDC"/>
    <w:rsid w:val="00E874B7"/>
    <w:rsid w:val="00E875D3"/>
    <w:rsid w:val="00E87C7B"/>
    <w:rsid w:val="00E9062E"/>
    <w:rsid w:val="00E91162"/>
    <w:rsid w:val="00E9187F"/>
    <w:rsid w:val="00E91FD7"/>
    <w:rsid w:val="00E92153"/>
    <w:rsid w:val="00E922C2"/>
    <w:rsid w:val="00E92B4D"/>
    <w:rsid w:val="00E9300E"/>
    <w:rsid w:val="00E934EB"/>
    <w:rsid w:val="00E93A2E"/>
    <w:rsid w:val="00E93BF9"/>
    <w:rsid w:val="00E94235"/>
    <w:rsid w:val="00E94C67"/>
    <w:rsid w:val="00E94CE4"/>
    <w:rsid w:val="00E95164"/>
    <w:rsid w:val="00E9530A"/>
    <w:rsid w:val="00E95383"/>
    <w:rsid w:val="00E954B2"/>
    <w:rsid w:val="00E956DB"/>
    <w:rsid w:val="00E95B49"/>
    <w:rsid w:val="00E95F4B"/>
    <w:rsid w:val="00E96E9B"/>
    <w:rsid w:val="00E973FB"/>
    <w:rsid w:val="00E97F6D"/>
    <w:rsid w:val="00EA0072"/>
    <w:rsid w:val="00EA0154"/>
    <w:rsid w:val="00EA14DB"/>
    <w:rsid w:val="00EA1532"/>
    <w:rsid w:val="00EA1A5E"/>
    <w:rsid w:val="00EA1F2A"/>
    <w:rsid w:val="00EA29E2"/>
    <w:rsid w:val="00EA2C3D"/>
    <w:rsid w:val="00EA2CA3"/>
    <w:rsid w:val="00EA3DCA"/>
    <w:rsid w:val="00EA4416"/>
    <w:rsid w:val="00EA4A62"/>
    <w:rsid w:val="00EA4BEB"/>
    <w:rsid w:val="00EA50F4"/>
    <w:rsid w:val="00EA530A"/>
    <w:rsid w:val="00EA5656"/>
    <w:rsid w:val="00EA59B4"/>
    <w:rsid w:val="00EA66BF"/>
    <w:rsid w:val="00EA6ADC"/>
    <w:rsid w:val="00EA6DFA"/>
    <w:rsid w:val="00EA7904"/>
    <w:rsid w:val="00EB0AB6"/>
    <w:rsid w:val="00EB222C"/>
    <w:rsid w:val="00EB2471"/>
    <w:rsid w:val="00EB26D3"/>
    <w:rsid w:val="00EB2898"/>
    <w:rsid w:val="00EB29AD"/>
    <w:rsid w:val="00EB3199"/>
    <w:rsid w:val="00EB3330"/>
    <w:rsid w:val="00EB3607"/>
    <w:rsid w:val="00EB39D2"/>
    <w:rsid w:val="00EB4214"/>
    <w:rsid w:val="00EB4E3D"/>
    <w:rsid w:val="00EB5421"/>
    <w:rsid w:val="00EB6801"/>
    <w:rsid w:val="00EB6881"/>
    <w:rsid w:val="00EB6A39"/>
    <w:rsid w:val="00EB73E6"/>
    <w:rsid w:val="00EB743B"/>
    <w:rsid w:val="00EB7661"/>
    <w:rsid w:val="00EB7B9C"/>
    <w:rsid w:val="00EB7E4C"/>
    <w:rsid w:val="00EC006A"/>
    <w:rsid w:val="00EC00B5"/>
    <w:rsid w:val="00EC0F88"/>
    <w:rsid w:val="00EC1A3E"/>
    <w:rsid w:val="00EC2117"/>
    <w:rsid w:val="00EC2731"/>
    <w:rsid w:val="00EC27A3"/>
    <w:rsid w:val="00EC2A6E"/>
    <w:rsid w:val="00EC2EB6"/>
    <w:rsid w:val="00EC30AA"/>
    <w:rsid w:val="00EC3469"/>
    <w:rsid w:val="00EC37FE"/>
    <w:rsid w:val="00EC3B4F"/>
    <w:rsid w:val="00EC3C77"/>
    <w:rsid w:val="00EC4141"/>
    <w:rsid w:val="00EC499C"/>
    <w:rsid w:val="00EC499E"/>
    <w:rsid w:val="00EC49FE"/>
    <w:rsid w:val="00EC53C5"/>
    <w:rsid w:val="00EC57F2"/>
    <w:rsid w:val="00EC5F6A"/>
    <w:rsid w:val="00EC64EB"/>
    <w:rsid w:val="00EC7ED8"/>
    <w:rsid w:val="00ED12AB"/>
    <w:rsid w:val="00ED1439"/>
    <w:rsid w:val="00ED1668"/>
    <w:rsid w:val="00ED1F71"/>
    <w:rsid w:val="00ED3122"/>
    <w:rsid w:val="00ED35F5"/>
    <w:rsid w:val="00ED3CAA"/>
    <w:rsid w:val="00ED445B"/>
    <w:rsid w:val="00ED4754"/>
    <w:rsid w:val="00ED5332"/>
    <w:rsid w:val="00ED536B"/>
    <w:rsid w:val="00ED59D2"/>
    <w:rsid w:val="00ED5DBE"/>
    <w:rsid w:val="00ED5DF6"/>
    <w:rsid w:val="00ED6852"/>
    <w:rsid w:val="00ED746A"/>
    <w:rsid w:val="00ED77B5"/>
    <w:rsid w:val="00EE00F3"/>
    <w:rsid w:val="00EE0120"/>
    <w:rsid w:val="00EE02BD"/>
    <w:rsid w:val="00EE0441"/>
    <w:rsid w:val="00EE083D"/>
    <w:rsid w:val="00EE0A9B"/>
    <w:rsid w:val="00EE0E1E"/>
    <w:rsid w:val="00EE16B7"/>
    <w:rsid w:val="00EE1A21"/>
    <w:rsid w:val="00EE2C06"/>
    <w:rsid w:val="00EE2FFE"/>
    <w:rsid w:val="00EE317A"/>
    <w:rsid w:val="00EE3283"/>
    <w:rsid w:val="00EE35AB"/>
    <w:rsid w:val="00EE41CA"/>
    <w:rsid w:val="00EE4FF3"/>
    <w:rsid w:val="00EE500F"/>
    <w:rsid w:val="00EE61DD"/>
    <w:rsid w:val="00EE63C9"/>
    <w:rsid w:val="00EE75C4"/>
    <w:rsid w:val="00EE7653"/>
    <w:rsid w:val="00EF05F0"/>
    <w:rsid w:val="00EF0A50"/>
    <w:rsid w:val="00EF0B5C"/>
    <w:rsid w:val="00EF0F0F"/>
    <w:rsid w:val="00EF19A3"/>
    <w:rsid w:val="00EF2D4D"/>
    <w:rsid w:val="00EF33AC"/>
    <w:rsid w:val="00EF366F"/>
    <w:rsid w:val="00EF3A20"/>
    <w:rsid w:val="00EF3F35"/>
    <w:rsid w:val="00EF4081"/>
    <w:rsid w:val="00EF497E"/>
    <w:rsid w:val="00EF5179"/>
    <w:rsid w:val="00EF521D"/>
    <w:rsid w:val="00EF52FD"/>
    <w:rsid w:val="00EF5517"/>
    <w:rsid w:val="00EF5D23"/>
    <w:rsid w:val="00EF5D61"/>
    <w:rsid w:val="00EF5FB2"/>
    <w:rsid w:val="00EF60B1"/>
    <w:rsid w:val="00EF6186"/>
    <w:rsid w:val="00EF6A43"/>
    <w:rsid w:val="00EF782E"/>
    <w:rsid w:val="00F0059A"/>
    <w:rsid w:val="00F00784"/>
    <w:rsid w:val="00F00D27"/>
    <w:rsid w:val="00F014AD"/>
    <w:rsid w:val="00F01CD8"/>
    <w:rsid w:val="00F02044"/>
    <w:rsid w:val="00F02B22"/>
    <w:rsid w:val="00F02BA9"/>
    <w:rsid w:val="00F02FB2"/>
    <w:rsid w:val="00F0302C"/>
    <w:rsid w:val="00F03B05"/>
    <w:rsid w:val="00F045B2"/>
    <w:rsid w:val="00F04751"/>
    <w:rsid w:val="00F0589D"/>
    <w:rsid w:val="00F059F0"/>
    <w:rsid w:val="00F05DA8"/>
    <w:rsid w:val="00F05F44"/>
    <w:rsid w:val="00F06353"/>
    <w:rsid w:val="00F06F68"/>
    <w:rsid w:val="00F070D5"/>
    <w:rsid w:val="00F074CF"/>
    <w:rsid w:val="00F07959"/>
    <w:rsid w:val="00F07C43"/>
    <w:rsid w:val="00F102F5"/>
    <w:rsid w:val="00F10AA5"/>
    <w:rsid w:val="00F10BFA"/>
    <w:rsid w:val="00F10F01"/>
    <w:rsid w:val="00F11253"/>
    <w:rsid w:val="00F1159E"/>
    <w:rsid w:val="00F11AA1"/>
    <w:rsid w:val="00F11C53"/>
    <w:rsid w:val="00F12368"/>
    <w:rsid w:val="00F12F5B"/>
    <w:rsid w:val="00F12F9A"/>
    <w:rsid w:val="00F130A8"/>
    <w:rsid w:val="00F13570"/>
    <w:rsid w:val="00F139BD"/>
    <w:rsid w:val="00F142B5"/>
    <w:rsid w:val="00F14348"/>
    <w:rsid w:val="00F14E18"/>
    <w:rsid w:val="00F1502E"/>
    <w:rsid w:val="00F150AA"/>
    <w:rsid w:val="00F154B1"/>
    <w:rsid w:val="00F15622"/>
    <w:rsid w:val="00F15693"/>
    <w:rsid w:val="00F15898"/>
    <w:rsid w:val="00F15E89"/>
    <w:rsid w:val="00F16472"/>
    <w:rsid w:val="00F16E1B"/>
    <w:rsid w:val="00F16FC9"/>
    <w:rsid w:val="00F17010"/>
    <w:rsid w:val="00F174FC"/>
    <w:rsid w:val="00F178B8"/>
    <w:rsid w:val="00F17F22"/>
    <w:rsid w:val="00F20300"/>
    <w:rsid w:val="00F2096C"/>
    <w:rsid w:val="00F20DAC"/>
    <w:rsid w:val="00F21483"/>
    <w:rsid w:val="00F21B6B"/>
    <w:rsid w:val="00F22079"/>
    <w:rsid w:val="00F222C9"/>
    <w:rsid w:val="00F22631"/>
    <w:rsid w:val="00F228EA"/>
    <w:rsid w:val="00F2293E"/>
    <w:rsid w:val="00F22ABE"/>
    <w:rsid w:val="00F23200"/>
    <w:rsid w:val="00F233C4"/>
    <w:rsid w:val="00F234FC"/>
    <w:rsid w:val="00F246AF"/>
    <w:rsid w:val="00F2511C"/>
    <w:rsid w:val="00F265CA"/>
    <w:rsid w:val="00F265FD"/>
    <w:rsid w:val="00F265FF"/>
    <w:rsid w:val="00F269F1"/>
    <w:rsid w:val="00F26C66"/>
    <w:rsid w:val="00F26D6A"/>
    <w:rsid w:val="00F3031B"/>
    <w:rsid w:val="00F30D78"/>
    <w:rsid w:val="00F313FA"/>
    <w:rsid w:val="00F31AB0"/>
    <w:rsid w:val="00F32205"/>
    <w:rsid w:val="00F32645"/>
    <w:rsid w:val="00F3296E"/>
    <w:rsid w:val="00F32ACD"/>
    <w:rsid w:val="00F32C05"/>
    <w:rsid w:val="00F33F93"/>
    <w:rsid w:val="00F34365"/>
    <w:rsid w:val="00F3494B"/>
    <w:rsid w:val="00F35455"/>
    <w:rsid w:val="00F358E1"/>
    <w:rsid w:val="00F36174"/>
    <w:rsid w:val="00F36990"/>
    <w:rsid w:val="00F36D4E"/>
    <w:rsid w:val="00F407D9"/>
    <w:rsid w:val="00F408AF"/>
    <w:rsid w:val="00F409B8"/>
    <w:rsid w:val="00F40A88"/>
    <w:rsid w:val="00F40B80"/>
    <w:rsid w:val="00F40EB5"/>
    <w:rsid w:val="00F410ED"/>
    <w:rsid w:val="00F417E4"/>
    <w:rsid w:val="00F42178"/>
    <w:rsid w:val="00F429BC"/>
    <w:rsid w:val="00F44674"/>
    <w:rsid w:val="00F44E6C"/>
    <w:rsid w:val="00F458BA"/>
    <w:rsid w:val="00F464EA"/>
    <w:rsid w:val="00F46B65"/>
    <w:rsid w:val="00F46E60"/>
    <w:rsid w:val="00F4715A"/>
    <w:rsid w:val="00F47675"/>
    <w:rsid w:val="00F47E99"/>
    <w:rsid w:val="00F50758"/>
    <w:rsid w:val="00F51081"/>
    <w:rsid w:val="00F518F4"/>
    <w:rsid w:val="00F51F8A"/>
    <w:rsid w:val="00F5232A"/>
    <w:rsid w:val="00F52AF9"/>
    <w:rsid w:val="00F52FBB"/>
    <w:rsid w:val="00F53840"/>
    <w:rsid w:val="00F53878"/>
    <w:rsid w:val="00F54028"/>
    <w:rsid w:val="00F5596E"/>
    <w:rsid w:val="00F559C6"/>
    <w:rsid w:val="00F55CFF"/>
    <w:rsid w:val="00F562DB"/>
    <w:rsid w:val="00F562FC"/>
    <w:rsid w:val="00F56E81"/>
    <w:rsid w:val="00F6001E"/>
    <w:rsid w:val="00F602D5"/>
    <w:rsid w:val="00F6084C"/>
    <w:rsid w:val="00F61F75"/>
    <w:rsid w:val="00F628BF"/>
    <w:rsid w:val="00F6354C"/>
    <w:rsid w:val="00F63E1D"/>
    <w:rsid w:val="00F644EF"/>
    <w:rsid w:val="00F64585"/>
    <w:rsid w:val="00F64A48"/>
    <w:rsid w:val="00F64BC1"/>
    <w:rsid w:val="00F65523"/>
    <w:rsid w:val="00F65B20"/>
    <w:rsid w:val="00F675D9"/>
    <w:rsid w:val="00F67B53"/>
    <w:rsid w:val="00F67B61"/>
    <w:rsid w:val="00F704D8"/>
    <w:rsid w:val="00F709CA"/>
    <w:rsid w:val="00F70AE6"/>
    <w:rsid w:val="00F717D7"/>
    <w:rsid w:val="00F7273C"/>
    <w:rsid w:val="00F72752"/>
    <w:rsid w:val="00F72A4E"/>
    <w:rsid w:val="00F7334F"/>
    <w:rsid w:val="00F7359F"/>
    <w:rsid w:val="00F73F5E"/>
    <w:rsid w:val="00F74956"/>
    <w:rsid w:val="00F74D6C"/>
    <w:rsid w:val="00F75D4F"/>
    <w:rsid w:val="00F7617A"/>
    <w:rsid w:val="00F767EE"/>
    <w:rsid w:val="00F76B4E"/>
    <w:rsid w:val="00F77E14"/>
    <w:rsid w:val="00F806E7"/>
    <w:rsid w:val="00F80A89"/>
    <w:rsid w:val="00F80F09"/>
    <w:rsid w:val="00F8128C"/>
    <w:rsid w:val="00F8157A"/>
    <w:rsid w:val="00F823C6"/>
    <w:rsid w:val="00F825D8"/>
    <w:rsid w:val="00F82889"/>
    <w:rsid w:val="00F8386C"/>
    <w:rsid w:val="00F84004"/>
    <w:rsid w:val="00F84277"/>
    <w:rsid w:val="00F848CC"/>
    <w:rsid w:val="00F84C31"/>
    <w:rsid w:val="00F85181"/>
    <w:rsid w:val="00F8531F"/>
    <w:rsid w:val="00F85A29"/>
    <w:rsid w:val="00F85CD0"/>
    <w:rsid w:val="00F86471"/>
    <w:rsid w:val="00F86E78"/>
    <w:rsid w:val="00F8735D"/>
    <w:rsid w:val="00F87C40"/>
    <w:rsid w:val="00F90058"/>
    <w:rsid w:val="00F90BD8"/>
    <w:rsid w:val="00F90E93"/>
    <w:rsid w:val="00F9175E"/>
    <w:rsid w:val="00F91BFC"/>
    <w:rsid w:val="00F91DAB"/>
    <w:rsid w:val="00F91F5E"/>
    <w:rsid w:val="00F9256E"/>
    <w:rsid w:val="00F925D9"/>
    <w:rsid w:val="00F927E3"/>
    <w:rsid w:val="00F9292F"/>
    <w:rsid w:val="00F92B47"/>
    <w:rsid w:val="00F92B4F"/>
    <w:rsid w:val="00F93220"/>
    <w:rsid w:val="00F93453"/>
    <w:rsid w:val="00F9429E"/>
    <w:rsid w:val="00F9510F"/>
    <w:rsid w:val="00F951E1"/>
    <w:rsid w:val="00F95284"/>
    <w:rsid w:val="00F95598"/>
    <w:rsid w:val="00F95F28"/>
    <w:rsid w:val="00F9615F"/>
    <w:rsid w:val="00F961ED"/>
    <w:rsid w:val="00F96248"/>
    <w:rsid w:val="00F96347"/>
    <w:rsid w:val="00F96998"/>
    <w:rsid w:val="00F97A81"/>
    <w:rsid w:val="00F97B0A"/>
    <w:rsid w:val="00F97D1C"/>
    <w:rsid w:val="00FA021D"/>
    <w:rsid w:val="00FA040A"/>
    <w:rsid w:val="00FA1146"/>
    <w:rsid w:val="00FA18E5"/>
    <w:rsid w:val="00FA19F8"/>
    <w:rsid w:val="00FA1B0C"/>
    <w:rsid w:val="00FA2933"/>
    <w:rsid w:val="00FA390E"/>
    <w:rsid w:val="00FA418B"/>
    <w:rsid w:val="00FA4629"/>
    <w:rsid w:val="00FA46A3"/>
    <w:rsid w:val="00FA4C8D"/>
    <w:rsid w:val="00FA5026"/>
    <w:rsid w:val="00FA565B"/>
    <w:rsid w:val="00FA56A8"/>
    <w:rsid w:val="00FA58DB"/>
    <w:rsid w:val="00FA5EB8"/>
    <w:rsid w:val="00FA5EC8"/>
    <w:rsid w:val="00FA64F3"/>
    <w:rsid w:val="00FA66A7"/>
    <w:rsid w:val="00FA693D"/>
    <w:rsid w:val="00FA7C18"/>
    <w:rsid w:val="00FA7C60"/>
    <w:rsid w:val="00FA7F21"/>
    <w:rsid w:val="00FB1190"/>
    <w:rsid w:val="00FB1895"/>
    <w:rsid w:val="00FB1FBD"/>
    <w:rsid w:val="00FB2F9B"/>
    <w:rsid w:val="00FB3B0F"/>
    <w:rsid w:val="00FB3D9B"/>
    <w:rsid w:val="00FB4204"/>
    <w:rsid w:val="00FB4322"/>
    <w:rsid w:val="00FB49F7"/>
    <w:rsid w:val="00FB4CAA"/>
    <w:rsid w:val="00FB6072"/>
    <w:rsid w:val="00FB664D"/>
    <w:rsid w:val="00FB71F8"/>
    <w:rsid w:val="00FB72FF"/>
    <w:rsid w:val="00FB78AF"/>
    <w:rsid w:val="00FB79D8"/>
    <w:rsid w:val="00FB7C1F"/>
    <w:rsid w:val="00FC0950"/>
    <w:rsid w:val="00FC0AAE"/>
    <w:rsid w:val="00FC10E1"/>
    <w:rsid w:val="00FC128F"/>
    <w:rsid w:val="00FC1349"/>
    <w:rsid w:val="00FC151C"/>
    <w:rsid w:val="00FC174D"/>
    <w:rsid w:val="00FC22F8"/>
    <w:rsid w:val="00FC3192"/>
    <w:rsid w:val="00FC36EE"/>
    <w:rsid w:val="00FC393F"/>
    <w:rsid w:val="00FC395A"/>
    <w:rsid w:val="00FC4093"/>
    <w:rsid w:val="00FC43FE"/>
    <w:rsid w:val="00FC5227"/>
    <w:rsid w:val="00FC5615"/>
    <w:rsid w:val="00FC5B90"/>
    <w:rsid w:val="00FC60D4"/>
    <w:rsid w:val="00FC61E7"/>
    <w:rsid w:val="00FC65EF"/>
    <w:rsid w:val="00FC6E03"/>
    <w:rsid w:val="00FC6EAE"/>
    <w:rsid w:val="00FC6F02"/>
    <w:rsid w:val="00FC7413"/>
    <w:rsid w:val="00FC7E1D"/>
    <w:rsid w:val="00FC7E2C"/>
    <w:rsid w:val="00FD003F"/>
    <w:rsid w:val="00FD1432"/>
    <w:rsid w:val="00FD1BED"/>
    <w:rsid w:val="00FD2975"/>
    <w:rsid w:val="00FD2F93"/>
    <w:rsid w:val="00FD354E"/>
    <w:rsid w:val="00FD3FFE"/>
    <w:rsid w:val="00FD4089"/>
    <w:rsid w:val="00FD43DD"/>
    <w:rsid w:val="00FD51C2"/>
    <w:rsid w:val="00FD6189"/>
    <w:rsid w:val="00FD63C9"/>
    <w:rsid w:val="00FD683A"/>
    <w:rsid w:val="00FD6EE8"/>
    <w:rsid w:val="00FE03C3"/>
    <w:rsid w:val="00FE03E4"/>
    <w:rsid w:val="00FE1334"/>
    <w:rsid w:val="00FE1FE2"/>
    <w:rsid w:val="00FE2122"/>
    <w:rsid w:val="00FE21E5"/>
    <w:rsid w:val="00FE25B0"/>
    <w:rsid w:val="00FE29D2"/>
    <w:rsid w:val="00FE3531"/>
    <w:rsid w:val="00FE3AE3"/>
    <w:rsid w:val="00FE43C9"/>
    <w:rsid w:val="00FE44A9"/>
    <w:rsid w:val="00FE4A0E"/>
    <w:rsid w:val="00FE4A65"/>
    <w:rsid w:val="00FE4C61"/>
    <w:rsid w:val="00FE4CF0"/>
    <w:rsid w:val="00FE505F"/>
    <w:rsid w:val="00FE5226"/>
    <w:rsid w:val="00FE616C"/>
    <w:rsid w:val="00FE69FE"/>
    <w:rsid w:val="00FF1382"/>
    <w:rsid w:val="00FF17C0"/>
    <w:rsid w:val="00FF2BBE"/>
    <w:rsid w:val="00FF3095"/>
    <w:rsid w:val="00FF40FD"/>
    <w:rsid w:val="00FF4329"/>
    <w:rsid w:val="00FF4881"/>
    <w:rsid w:val="00FF6B14"/>
    <w:rsid w:val="00FF6ED7"/>
    <w:rsid w:val="00FF74C8"/>
    <w:rsid w:val="00FF7A08"/>
    <w:rsid w:val="00FF7A7F"/>
    <w:rsid w:val="00FF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rsid w:val="00707CFB"/>
    <w:pPr>
      <w:spacing w:line="360" w:lineRule="auto"/>
      <w:ind w:firstLine="709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11889"/>
    <w:pPr>
      <w:keepNext/>
      <w:numPr>
        <w:numId w:val="12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63C4C"/>
    <w:pPr>
      <w:keepNext/>
      <w:numPr>
        <w:ilvl w:val="1"/>
        <w:numId w:val="12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63C4C"/>
    <w:pPr>
      <w:keepNext/>
      <w:numPr>
        <w:ilvl w:val="2"/>
        <w:numId w:val="12"/>
      </w:numPr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E5109"/>
    <w:pPr>
      <w:keepNext/>
      <w:numPr>
        <w:ilvl w:val="3"/>
        <w:numId w:val="12"/>
      </w:numPr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E35898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C4E24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A64EF"/>
    <w:pPr>
      <w:numPr>
        <w:ilvl w:val="6"/>
        <w:numId w:val="1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0B4C9A"/>
    <w:pPr>
      <w:keepNext/>
      <w:keepLines/>
      <w:numPr>
        <w:ilvl w:val="7"/>
        <w:numId w:val="12"/>
      </w:numPr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B4C9A"/>
    <w:pPr>
      <w:keepNext/>
      <w:keepLines/>
      <w:numPr>
        <w:ilvl w:val="8"/>
        <w:numId w:val="12"/>
      </w:numPr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11889"/>
    <w:rPr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B63C4C"/>
    <w:rPr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B63C4C"/>
    <w:rPr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7E510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C84F8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rsid w:val="00C84F82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rsid w:val="00C84F8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0B4C9A"/>
    <w:rPr>
      <w:rFonts w:ascii="Cambria" w:hAnsi="Cambria" w:cs="Cambria"/>
      <w:color w:val="40404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0B4C9A"/>
    <w:rPr>
      <w:rFonts w:ascii="Cambria" w:hAnsi="Cambria" w:cs="Cambria"/>
      <w:i/>
      <w:iCs/>
      <w:color w:val="404040"/>
    </w:rPr>
  </w:style>
  <w:style w:type="paragraph" w:customStyle="1" w:styleId="a">
    <w:name w:val="Знак"/>
    <w:basedOn w:val="Normal"/>
    <w:uiPriority w:val="99"/>
    <w:rsid w:val="00873BD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805273"/>
    <w:rPr>
      <w:color w:val="0000FF"/>
      <w:u w:val="single"/>
    </w:rPr>
  </w:style>
  <w:style w:type="paragraph" w:styleId="NormalWeb">
    <w:name w:val="Normal (Web)"/>
    <w:basedOn w:val="Normal"/>
    <w:uiPriority w:val="99"/>
    <w:rsid w:val="003E6E6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722B3A"/>
    <w:rPr>
      <w:b/>
      <w:bCs/>
    </w:rPr>
  </w:style>
  <w:style w:type="table" w:styleId="TableGrid">
    <w:name w:val="Table Grid"/>
    <w:basedOn w:val="TableNormal"/>
    <w:uiPriority w:val="99"/>
    <w:rsid w:val="00722B3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31A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F8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99"/>
    <w:semiHidden/>
    <w:rsid w:val="006F2782"/>
    <w:pPr>
      <w:spacing w:before="360"/>
    </w:pPr>
    <w:rPr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99"/>
    <w:semiHidden/>
    <w:rsid w:val="009C1F48"/>
    <w:pPr>
      <w:spacing w:before="240"/>
    </w:pPr>
  </w:style>
  <w:style w:type="paragraph" w:styleId="TOC3">
    <w:name w:val="toc 3"/>
    <w:basedOn w:val="Normal"/>
    <w:next w:val="Normal"/>
    <w:autoRedefine/>
    <w:uiPriority w:val="99"/>
    <w:semiHidden/>
    <w:rsid w:val="009C1F48"/>
    <w:pPr>
      <w:ind w:left="240"/>
    </w:pPr>
  </w:style>
  <w:style w:type="paragraph" w:styleId="TOC4">
    <w:name w:val="toc 4"/>
    <w:basedOn w:val="Normal"/>
    <w:next w:val="Normal"/>
    <w:autoRedefine/>
    <w:uiPriority w:val="99"/>
    <w:semiHidden/>
    <w:rsid w:val="009C1F48"/>
    <w:pPr>
      <w:ind w:left="480"/>
    </w:pPr>
  </w:style>
  <w:style w:type="paragraph" w:styleId="TOC5">
    <w:name w:val="toc 5"/>
    <w:basedOn w:val="Normal"/>
    <w:next w:val="Normal"/>
    <w:autoRedefine/>
    <w:uiPriority w:val="99"/>
    <w:semiHidden/>
    <w:rsid w:val="009C1F48"/>
    <w:pPr>
      <w:ind w:left="720"/>
    </w:pPr>
  </w:style>
  <w:style w:type="character" w:styleId="FollowedHyperlink">
    <w:name w:val="FollowedHyperlink"/>
    <w:basedOn w:val="DefaultParagraphFont"/>
    <w:uiPriority w:val="99"/>
    <w:rsid w:val="00D421D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5599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F82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95599D"/>
  </w:style>
  <w:style w:type="paragraph" w:customStyle="1" w:styleId="5">
    <w:name w:val="Мой заголовок 5"/>
    <w:basedOn w:val="Heading5"/>
    <w:uiPriority w:val="99"/>
    <w:rsid w:val="000C4E24"/>
    <w:pPr>
      <w:ind w:firstLine="360"/>
    </w:pPr>
    <w:rPr>
      <w:b w:val="0"/>
      <w:bCs w:val="0"/>
      <w:i w:val="0"/>
      <w:iCs w:val="0"/>
      <w:sz w:val="24"/>
      <w:szCs w:val="24"/>
      <w:u w:val="single"/>
    </w:rPr>
  </w:style>
  <w:style w:type="paragraph" w:customStyle="1" w:styleId="6">
    <w:name w:val="Мой заголовок 6"/>
    <w:basedOn w:val="Heading6"/>
    <w:next w:val="BodyText"/>
    <w:autoRedefine/>
    <w:uiPriority w:val="99"/>
    <w:rsid w:val="000C4E24"/>
    <w:rPr>
      <w:sz w:val="24"/>
      <w:szCs w:val="24"/>
      <w:u w:val="single"/>
    </w:rPr>
  </w:style>
  <w:style w:type="paragraph" w:styleId="BodyText">
    <w:name w:val="Body Text"/>
    <w:basedOn w:val="Normal"/>
    <w:link w:val="BodyTextChar"/>
    <w:uiPriority w:val="99"/>
    <w:rsid w:val="000C4E2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D2811"/>
    <w:rPr>
      <w:sz w:val="24"/>
      <w:szCs w:val="24"/>
    </w:rPr>
  </w:style>
  <w:style w:type="paragraph" w:styleId="TOC6">
    <w:name w:val="toc 6"/>
    <w:basedOn w:val="Normal"/>
    <w:next w:val="Normal"/>
    <w:autoRedefine/>
    <w:uiPriority w:val="99"/>
    <w:semiHidden/>
    <w:rsid w:val="009C1F48"/>
    <w:pPr>
      <w:ind w:left="96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9949F4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rsid w:val="009949F4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9949F4"/>
    <w:pPr>
      <w:ind w:left="168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1064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28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064D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5E2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F82"/>
    <w:rPr>
      <w:sz w:val="24"/>
      <w:szCs w:val="24"/>
    </w:rPr>
  </w:style>
  <w:style w:type="paragraph" w:styleId="Caption">
    <w:name w:val="caption"/>
    <w:aliases w:val="Подпись картинок"/>
    <w:basedOn w:val="Normal"/>
    <w:next w:val="Normal"/>
    <w:link w:val="CaptionChar"/>
    <w:uiPriority w:val="99"/>
    <w:qFormat/>
    <w:rsid w:val="007C383E"/>
    <w:pPr>
      <w:spacing w:after="120" w:line="240" w:lineRule="auto"/>
      <w:ind w:firstLine="0"/>
      <w:jc w:val="center"/>
    </w:pPr>
    <w:rPr>
      <w:b/>
      <w:bCs/>
      <w:sz w:val="20"/>
      <w:szCs w:val="20"/>
    </w:rPr>
  </w:style>
  <w:style w:type="character" w:customStyle="1" w:styleId="CaptionChar">
    <w:name w:val="Caption Char"/>
    <w:aliases w:val="Подпись картинок Char"/>
    <w:basedOn w:val="DefaultParagraphFont"/>
    <w:link w:val="Caption"/>
    <w:uiPriority w:val="99"/>
    <w:rsid w:val="007C383E"/>
    <w:rPr>
      <w:b/>
      <w:bCs/>
    </w:rPr>
  </w:style>
  <w:style w:type="character" w:styleId="CommentReference">
    <w:name w:val="annotation reference"/>
    <w:basedOn w:val="DefaultParagraphFont"/>
    <w:uiPriority w:val="99"/>
    <w:semiHidden/>
    <w:rsid w:val="00F476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476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76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476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47675"/>
    <w:rPr>
      <w:b/>
      <w:bCs/>
    </w:rPr>
  </w:style>
  <w:style w:type="paragraph" w:customStyle="1" w:styleId="a0">
    <w:name w:val="Знак Знак Знак"/>
    <w:basedOn w:val="Normal"/>
    <w:uiPriority w:val="99"/>
    <w:rsid w:val="00F26D6A"/>
    <w:rPr>
      <w:rFonts w:ascii="Verdana" w:hAnsi="Verdana" w:cs="Verdan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D46250"/>
    <w:pPr>
      <w:ind w:left="708"/>
    </w:pPr>
  </w:style>
  <w:style w:type="paragraph" w:styleId="DocumentMap">
    <w:name w:val="Document Map"/>
    <w:basedOn w:val="Normal"/>
    <w:link w:val="DocumentMapChar"/>
    <w:uiPriority w:val="99"/>
    <w:semiHidden/>
    <w:rsid w:val="00607CB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4F82"/>
    <w:rPr>
      <w:rFonts w:ascii="Tahoma" w:hAnsi="Tahoma" w:cs="Tahoma"/>
      <w:shd w:val="clear" w:color="auto" w:fill="000080"/>
    </w:rPr>
  </w:style>
  <w:style w:type="paragraph" w:styleId="TOCHeading">
    <w:name w:val="TOC Heading"/>
    <w:basedOn w:val="Heading1"/>
    <w:next w:val="Normal"/>
    <w:uiPriority w:val="99"/>
    <w:qFormat/>
    <w:rsid w:val="00C84F82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character" w:customStyle="1" w:styleId="apple-style-span">
    <w:name w:val="apple-style-span"/>
    <w:uiPriority w:val="99"/>
    <w:rsid w:val="00C84F82"/>
  </w:style>
  <w:style w:type="paragraph" w:customStyle="1" w:styleId="8">
    <w:name w:val="Заголовок 8 + По ширине"/>
    <w:basedOn w:val="Heading7"/>
    <w:uiPriority w:val="99"/>
    <w:rsid w:val="00C84F82"/>
  </w:style>
  <w:style w:type="paragraph" w:styleId="NoSpacing">
    <w:name w:val="No Spacing"/>
    <w:link w:val="NoSpacingChar"/>
    <w:uiPriority w:val="99"/>
    <w:qFormat/>
    <w:rsid w:val="00C84F82"/>
    <w:rPr>
      <w:rFonts w:ascii="Calibri" w:hAnsi="Calibri" w:cs="Calibri"/>
      <w:lang w:eastAsia="en-US"/>
    </w:rPr>
  </w:style>
  <w:style w:type="character" w:customStyle="1" w:styleId="NoSpacingChar">
    <w:name w:val="No Spacing Char"/>
    <w:link w:val="NoSpacing"/>
    <w:uiPriority w:val="99"/>
    <w:rsid w:val="00C84F82"/>
    <w:rPr>
      <w:rFonts w:ascii="Calibri" w:hAnsi="Calibri" w:cs="Calibri"/>
      <w:sz w:val="22"/>
      <w:szCs w:val="22"/>
      <w:lang w:eastAsia="en-US"/>
    </w:rPr>
  </w:style>
  <w:style w:type="paragraph" w:styleId="Subtitle">
    <w:name w:val="Subtitle"/>
    <w:basedOn w:val="Normal"/>
    <w:link w:val="SubtitleChar"/>
    <w:uiPriority w:val="99"/>
    <w:qFormat/>
    <w:rsid w:val="00C84F82"/>
    <w:pPr>
      <w:spacing w:after="60" w:line="276" w:lineRule="auto"/>
      <w:jc w:val="center"/>
      <w:outlineLvl w:val="1"/>
    </w:pPr>
    <w:rPr>
      <w:rFonts w:ascii="Arial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C84F82"/>
    <w:rPr>
      <w:rFonts w:ascii="Arial" w:hAnsi="Arial" w:cs="Arial"/>
      <w:sz w:val="24"/>
      <w:szCs w:val="24"/>
      <w:lang w:eastAsia="en-US"/>
    </w:rPr>
  </w:style>
  <w:style w:type="paragraph" w:customStyle="1" w:styleId="50">
    <w:name w:val="Заголовок 5 + полужирный"/>
    <w:aliases w:val="По ширине,Первая строка:  1,25 см,Перед:  0 пт,П..."/>
    <w:basedOn w:val="Heading7"/>
    <w:uiPriority w:val="99"/>
    <w:rsid w:val="00C84F82"/>
    <w:pPr>
      <w:spacing w:before="0" w:after="0"/>
      <w:ind w:firstLine="709"/>
    </w:pPr>
  </w:style>
  <w:style w:type="character" w:customStyle="1" w:styleId="apple-converted-space">
    <w:name w:val="apple-converted-space"/>
    <w:uiPriority w:val="99"/>
    <w:rsid w:val="00C84F82"/>
  </w:style>
  <w:style w:type="paragraph" w:styleId="Title">
    <w:name w:val="Title"/>
    <w:aliases w:val="Подзаголовок111"/>
    <w:basedOn w:val="Normal"/>
    <w:next w:val="Normal"/>
    <w:link w:val="TitleChar"/>
    <w:uiPriority w:val="99"/>
    <w:qFormat/>
    <w:rsid w:val="004D7614"/>
    <w:pPr>
      <w:spacing w:after="300"/>
    </w:pPr>
    <w:rPr>
      <w:rFonts w:ascii="Cambria" w:hAnsi="Cambria" w:cs="Cambria"/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aliases w:val="Подзаголовок111 Char"/>
    <w:basedOn w:val="DefaultParagraphFont"/>
    <w:link w:val="Title"/>
    <w:uiPriority w:val="99"/>
    <w:rsid w:val="004D7614"/>
    <w:rPr>
      <w:rFonts w:ascii="Cambria" w:hAnsi="Cambria" w:cs="Cambria"/>
      <w:color w:val="17365D"/>
      <w:spacing w:val="5"/>
      <w:kern w:val="28"/>
      <w:sz w:val="52"/>
      <w:szCs w:val="52"/>
      <w:lang w:eastAsia="en-US"/>
    </w:rPr>
  </w:style>
  <w:style w:type="paragraph" w:customStyle="1" w:styleId="a1">
    <w:name w:val="Подпись номера в тексте"/>
    <w:basedOn w:val="Normal"/>
    <w:next w:val="Normal"/>
    <w:link w:val="a2"/>
    <w:uiPriority w:val="99"/>
    <w:rsid w:val="00471AC8"/>
  </w:style>
  <w:style w:type="character" w:customStyle="1" w:styleId="a2">
    <w:name w:val="Подпись номера в тексте Знак"/>
    <w:basedOn w:val="CaptionChar"/>
    <w:link w:val="a1"/>
    <w:uiPriority w:val="99"/>
    <w:rsid w:val="00471AC8"/>
    <w:rPr>
      <w:sz w:val="24"/>
      <w:szCs w:val="24"/>
    </w:rPr>
  </w:style>
  <w:style w:type="paragraph" w:customStyle="1" w:styleId="2">
    <w:name w:val="Подпись2"/>
    <w:basedOn w:val="Normal"/>
    <w:next w:val="Normal"/>
    <w:link w:val="20"/>
    <w:uiPriority w:val="99"/>
    <w:rsid w:val="00986978"/>
  </w:style>
  <w:style w:type="character" w:customStyle="1" w:styleId="20">
    <w:name w:val="Подпись2 Знак"/>
    <w:basedOn w:val="CaptionChar"/>
    <w:link w:val="2"/>
    <w:uiPriority w:val="99"/>
    <w:rsid w:val="00986978"/>
    <w:rPr>
      <w:sz w:val="24"/>
      <w:szCs w:val="24"/>
    </w:rPr>
  </w:style>
  <w:style w:type="character" w:styleId="Emphasis">
    <w:name w:val="Emphasis"/>
    <w:basedOn w:val="DefaultParagraphFont"/>
    <w:uiPriority w:val="99"/>
    <w:qFormat/>
    <w:rsid w:val="007E2A80"/>
    <w:rPr>
      <w:i/>
      <w:iCs/>
    </w:rPr>
  </w:style>
  <w:style w:type="paragraph" w:customStyle="1" w:styleId="3">
    <w:name w:val="Абзац списка3"/>
    <w:basedOn w:val="Normal"/>
    <w:uiPriority w:val="99"/>
    <w:rsid w:val="00614561"/>
    <w:pPr>
      <w:widowControl w:val="0"/>
      <w:autoSpaceDN w:val="0"/>
      <w:adjustRightInd w:val="0"/>
      <w:spacing w:line="360" w:lineRule="atLeast"/>
      <w:ind w:left="720" w:firstLine="0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99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203</TotalTime>
  <Pages>17</Pages>
  <Words>2293</Words>
  <Characters>13072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Admin</dc:creator>
  <cp:keywords/>
  <dc:description/>
  <cp:lastModifiedBy>Dima</cp:lastModifiedBy>
  <cp:revision>116</cp:revision>
  <cp:lastPrinted>2009-09-15T09:02:00Z</cp:lastPrinted>
  <dcterms:created xsi:type="dcterms:W3CDTF">2018-09-06T08:03:00Z</dcterms:created>
  <dcterms:modified xsi:type="dcterms:W3CDTF">2020-12-29T04:21:00Z</dcterms:modified>
</cp:coreProperties>
</file>